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D31" w:rsidRDefault="00101D07" w:rsidP="00C90D1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30" type="#_x0000_t202" style="position:absolute;margin-left:-10.3pt;margin-top:87.75pt;width:221.35pt;height:179.25pt;z-index:25166540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" filled="f" stroked="f">
            <v:textbox style="mso-next-textbox:#Text Box 18">
              <w:txbxContent>
                <w:p w:rsidR="00B3678D" w:rsidRDefault="002E7E93">
                  <w:pPr>
                    <w:ind w:right="-320"/>
                  </w:pPr>
                  <w:r w:rsidRPr="002E7E93">
                    <w:rPr>
                      <w:noProof/>
                    </w:rPr>
                    <w:drawing>
                      <wp:inline distT="0" distB="0" distL="0" distR="0">
                        <wp:extent cx="647700" cy="1380066"/>
                        <wp:effectExtent l="19050" t="0" r="0" b="0"/>
                        <wp:docPr id="23" name="Picture 4" descr="C:\Users\mmartinez\AppData\Local\Microsoft\Windows\Temporary Internet Files\Content.Outlook\PHAY1A75\20171114_171515_resized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mmartinez\AppData\Local\Microsoft\Windows\Temporary Internet Files\Content.Outlook\PHAY1A75\20171114_171515_resized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895" cy="1380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7E93">
                    <w:rPr>
                      <w:noProof/>
                    </w:rPr>
                    <w:drawing>
                      <wp:inline distT="0" distB="0" distL="0" distR="0">
                        <wp:extent cx="1609725" cy="1381125"/>
                        <wp:effectExtent l="19050" t="0" r="9525" b="0"/>
                        <wp:docPr id="21" name="Picture 3" descr="C:\Users\mmartinez\AppData\Local\Microsoft\Windows\Temporary Internet Files\Content.Outlook\PHAY1A75\20171114_171257_resized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mmartinez\AppData\Local\Microsoft\Windows\Temporary Internet Files\Content.Outlook\PHAY1A75\20171114_171257_resized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97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E7E93">
                    <w:rPr>
                      <w:noProof/>
                    </w:rPr>
                    <w:drawing>
                      <wp:inline distT="0" distB="0" distL="0" distR="0">
                        <wp:extent cx="2276475" cy="970360"/>
                        <wp:effectExtent l="19050" t="0" r="9525" b="0"/>
                        <wp:docPr id="22" name="Picture 2" descr="C:\Users\mmartinez\AppData\Local\Microsoft\Windows\Temporary Internet Files\Content.Outlook\PHAY1A75\20171114_171410_resiz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mmartinez\AppData\Local\Microsoft\Windows\Temporary Internet Files\Content.Outlook\PHAY1A75\20171114_171410_resiz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4227" cy="9736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3" o:spid="_x0000_s1027" type="#_x0000_t202" style="position:absolute;margin-left:237.75pt;margin-top:81.2pt;width:249pt;height:218.25pt;z-index:25166028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" filled="f" stroked="f">
            <v:textbox style="mso-next-textbox:#Text Box 13">
              <w:txbxContent/>
            </v:textbox>
          </v:shape>
        </w:pict>
      </w:r>
      <w:r>
        <w:rPr>
          <w:noProof/>
        </w:rPr>
        <w:pict>
          <v:shape id="Text Box 16" o:spid="_x0000_s1026" type="#_x0000_t202" style="position:absolute;margin-left:477.75pt;margin-top:279pt;width:183.75pt;height:18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jhuAIAALw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" filled="f" stroked="f">
            <v:textbox style="mso-next-textbox:#Text Box 16">
              <w:txbxContent>
                <w:p w:rsidR="00B3678D" w:rsidRDefault="00B3678D" w:rsidP="003B18CB">
                  <w:pPr>
                    <w:pStyle w:val="quotehere01"/>
                  </w:pPr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2150745" cy="2150745"/>
                        <wp:effectExtent l="0" t="0" r="1905" b="1905"/>
                        <wp:docPr id="4" name="irc_mi" descr="http://ak.dynamic.t2.tiles.virtualearth.net/comp/ch/032010110133302?mkt=en-us&amp;it=G,L&amp;shading=hill&amp;og=112&amp;n=z&amp;key=AuMncqCQg_UXMOppo_OrzcsCdo-a7q-ulXkdrmim1WVARapHGndUfWJEwcC6aHOR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ak.dynamic.t2.tiles.virtualearth.net/comp/ch/032010110133302?mkt=en-us&amp;it=G,L&amp;shading=hill&amp;og=112&amp;n=z&amp;key=AuMncqCQg_UXMOppo_OrzcsCdo-a7q-ulXkdrmim1WVARapHGndUfWJEwcC6aHOR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745" cy="21507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5" o:spid="_x0000_s1028" type="#_x0000_t202" style="position:absolute;margin-left:237.75pt;margin-top:326.25pt;width:205.15pt;height:10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7PvAIAAMM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" filled="f" stroked="f">
            <v:textbox style="mso-next-textbox:#Text Box 15">
              <w:txbxContent>
                <w:p w:rsidR="00B3678D" w:rsidRPr="002D065A" w:rsidRDefault="00B3678D" w:rsidP="003B18CB">
                  <w:pPr>
                    <w:pStyle w:val="Address01"/>
                    <w:rPr>
                      <w:sz w:val="28"/>
                      <w:szCs w:val="28"/>
                    </w:rPr>
                  </w:pPr>
                  <w:r w:rsidRPr="002D065A">
                    <w:rPr>
                      <w:sz w:val="28"/>
                      <w:szCs w:val="28"/>
                    </w:rPr>
                    <w:t>95-15 Horace Harding Expressway</w:t>
                  </w:r>
                </w:p>
                <w:p w:rsidR="00B3678D" w:rsidRPr="002D065A" w:rsidRDefault="00B3678D" w:rsidP="003B18CB">
                  <w:pPr>
                    <w:pStyle w:val="Address01"/>
                    <w:rPr>
                      <w:sz w:val="28"/>
                      <w:szCs w:val="28"/>
                    </w:rPr>
                  </w:pPr>
                  <w:r w:rsidRPr="002D065A">
                    <w:rPr>
                      <w:sz w:val="28"/>
                      <w:szCs w:val="28"/>
                    </w:rPr>
                    <w:t>Corona, NY 11368</w:t>
                  </w:r>
                </w:p>
                <w:p w:rsidR="00B3678D" w:rsidRDefault="00B3678D" w:rsidP="003B18CB">
                  <w:pPr>
                    <w:pStyle w:val="website"/>
                  </w:pPr>
                </w:p>
                <w:p w:rsidR="00B3678D" w:rsidRDefault="00B3678D" w:rsidP="003B18CB">
                  <w:pPr>
                    <w:pStyle w:val="website"/>
                  </w:pPr>
                  <w:r w:rsidRPr="002D065A">
                    <w:rPr>
                      <w:sz w:val="28"/>
                      <w:szCs w:val="28"/>
                    </w:rPr>
                    <w:t>718-271-2294</w:t>
                  </w:r>
                  <w:r>
                    <w:br/>
                    <w:t>WWW.SESAMESPROUTSCHOOL.COM</w:t>
                  </w:r>
                </w:p>
                <w:p w:rsidR="00B3678D" w:rsidRDefault="00B3678D">
                  <w:pPr>
                    <w:rPr>
                      <w:color w:val="5D2E29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0" o:spid="_x0000_s1029" type="#_x0000_t202" style="position:absolute;margin-left:-97.5pt;margin-top:579pt;width:176.25pt;height:6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" fillcolor="#fde2cb" strokecolor="#6c3304" strokeweight="3pt">
            <v:stroke dashstyle="longDash"/>
            <v:textbox style="mso-next-textbox:#Text Box 20">
              <w:txbxContent>
                <w:p w:rsidR="00B3678D" w:rsidRPr="00427FF8" w:rsidRDefault="00B3678D" w:rsidP="00427FF8">
                  <w:pPr>
                    <w:jc w:val="center"/>
                    <w:rPr>
                      <w:b/>
                      <w:color w:val="492303"/>
                    </w:rPr>
                  </w:pPr>
                  <w:r w:rsidRPr="00427FF8">
                    <w:rPr>
                      <w:b/>
                      <w:color w:val="492303"/>
                    </w:rPr>
                    <w:t xml:space="preserve">Bring this coupon for a </w:t>
                  </w:r>
                </w:p>
                <w:p w:rsidR="00B3678D" w:rsidRPr="00427FF8" w:rsidRDefault="00B3678D" w:rsidP="00427FF8">
                  <w:pPr>
                    <w:jc w:val="center"/>
                    <w:rPr>
                      <w:b/>
                      <w:color w:val="492303"/>
                      <w:sz w:val="40"/>
                      <w:szCs w:val="40"/>
                    </w:rPr>
                  </w:pPr>
                  <w:r w:rsidRPr="00427FF8">
                    <w:rPr>
                      <w:b/>
                      <w:color w:val="492303"/>
                      <w:sz w:val="40"/>
                      <w:szCs w:val="40"/>
                    </w:rPr>
                    <w:t>15%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7" o:spid="_x0000_s1031" type="#_x0000_t202" style="position:absolute;margin-left:472.5pt;margin-top:-35.3pt;width:212.55pt;height:29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i3ivAIAAMM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" filled="f" stroked="f">
            <v:textbox style="mso-next-textbox:#Text Box 17">
              <w:txbxContent>
                <w:p w:rsidR="00B3678D" w:rsidRDefault="00B3678D">
                  <w:pPr>
                    <w:ind w:left="-18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609850" cy="4191000"/>
                        <wp:effectExtent l="0" t="0" r="0" b="0"/>
                        <wp:docPr id="3" name="Picture 3" descr="\\dc01\users\apereira\My Pictures\20160104_1343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\\dc01\users\apereira\My Pictures\20160104_1343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2337" cy="4194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2566887" cy="3425190"/>
                        <wp:effectExtent l="0" t="0" r="5080" b="3810"/>
                        <wp:docPr id="2" name="Picture 2" descr="\\dc01\users\apereira\My Pictures\IMG_236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\\dc01\users\apereira\My Pictures\IMG_236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8832" cy="3427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4" o:spid="_x0000_s1032" type="#_x0000_t202" style="position:absolute;margin-left:241.05pt;margin-top:304.2pt;width:189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czuQ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" filled="f" stroked="f">
            <v:textbox style="mso-next-textbox:#Text Box 14">
              <w:txbxContent>
                <w:p w:rsidR="00B3678D" w:rsidRPr="0072280D" w:rsidRDefault="00B3678D" w:rsidP="003B18CB">
                  <w:pPr>
                    <w:pStyle w:val="PlaceLogo"/>
                    <w:rPr>
                      <w:sz w:val="24"/>
                    </w:rPr>
                  </w:pPr>
                  <w:r w:rsidRPr="0072280D">
                    <w:rPr>
                      <w:sz w:val="24"/>
                    </w:rPr>
                    <w:t>Located at</w:t>
                  </w:r>
                </w:p>
                <w:p w:rsidR="00B3678D" w:rsidRDefault="00B3678D"/>
              </w:txbxContent>
            </v:textbox>
          </v:shape>
        </w:pict>
      </w:r>
      <w:r>
        <w:rPr>
          <w:noProof/>
        </w:rPr>
        <w:pict>
          <v:shape id="Text Box 10" o:spid="_x0000_s1033" type="#_x0000_t202" style="position:absolute;margin-left:13.05pt;margin-top:-4.1pt;width:423pt;height:99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" filled="f" stroked="f">
            <v:textbox style="mso-next-textbox:#Text Box 10;mso-fit-shape-to-text:t">
              <w:txbxContent>
                <w:p w:rsidR="00B3678D" w:rsidRPr="0072280D" w:rsidRDefault="002E7E93" w:rsidP="0072280D">
                  <w:r w:rsidRPr="002E7E93">
                    <w:rPr>
                      <w:noProof/>
                    </w:rPr>
                    <w:drawing>
                      <wp:inline distT="0" distB="0" distL="0" distR="0">
                        <wp:extent cx="5191125" cy="819150"/>
                        <wp:effectExtent l="19050" t="0" r="9525" b="0"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89220" cy="818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4" type="#_x0000_t202" style="position:absolute;margin-left:13.05pt;margin-top:279.2pt;width:207pt;height:17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+wuQ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" filled="f" stroked="f">
            <v:textbox style="mso-next-textbox:#Text Box 13">
              <w:txbxContent>
                <w:p w:rsidR="00B3678D" w:rsidRPr="008E7152" w:rsidRDefault="00B3678D" w:rsidP="00097AD8">
                  <w:pPr>
                    <w:pStyle w:val="BodyText01"/>
                    <w:jc w:val="center"/>
                    <w:rPr>
                      <w:b/>
                      <w:color w:val="auto"/>
                      <w:sz w:val="32"/>
                      <w:szCs w:val="32"/>
                    </w:rPr>
                  </w:pPr>
                  <w:r w:rsidRPr="008E7152">
                    <w:rPr>
                      <w:b/>
                      <w:color w:val="auto"/>
                      <w:sz w:val="32"/>
                      <w:szCs w:val="32"/>
                    </w:rPr>
                    <w:t>We Encourage Our Children to Reach Their True Potential</w:t>
                  </w:r>
                </w:p>
                <w:p w:rsidR="00B3678D" w:rsidRPr="008E7152" w:rsidRDefault="00381735" w:rsidP="00C86A2C">
                  <w:pPr>
                    <w:pStyle w:val="BodyText01"/>
                    <w:spacing w:after="0"/>
                    <w:jc w:val="center"/>
                    <w:rPr>
                      <w:b/>
                      <w:color w:val="auto"/>
                      <w:sz w:val="40"/>
                      <w:szCs w:val="40"/>
                    </w:rPr>
                  </w:pPr>
                  <w:r>
                    <w:rPr>
                      <w:b/>
                      <w:color w:val="auto"/>
                      <w:sz w:val="40"/>
                      <w:szCs w:val="40"/>
                    </w:rPr>
                    <w:t>PKA</w:t>
                  </w:r>
                  <w:r w:rsidR="00B3678D" w:rsidRPr="008E7152">
                    <w:rPr>
                      <w:b/>
                      <w:color w:val="auto"/>
                      <w:sz w:val="40"/>
                      <w:szCs w:val="40"/>
                    </w:rPr>
                    <w:t xml:space="preserve"> </w:t>
                  </w:r>
                </w:p>
                <w:p w:rsidR="00B3678D" w:rsidRPr="008E7152" w:rsidRDefault="00B3678D" w:rsidP="00C86A2C">
                  <w:pPr>
                    <w:pStyle w:val="BodyText01"/>
                    <w:spacing w:after="0"/>
                    <w:jc w:val="center"/>
                    <w:rPr>
                      <w:b/>
                      <w:color w:val="auto"/>
                      <w:sz w:val="40"/>
                      <w:szCs w:val="40"/>
                    </w:rPr>
                  </w:pPr>
                  <w:r w:rsidRPr="008E7152">
                    <w:rPr>
                      <w:b/>
                      <w:color w:val="auto"/>
                      <w:sz w:val="40"/>
                      <w:szCs w:val="40"/>
                    </w:rPr>
                    <w:t>ACS / Private Care</w:t>
                  </w:r>
                </w:p>
                <w:p w:rsidR="00B3678D" w:rsidRPr="008E7152" w:rsidRDefault="00B3678D" w:rsidP="00C86A2C">
                  <w:pPr>
                    <w:pStyle w:val="BodyText01"/>
                    <w:spacing w:after="0"/>
                    <w:jc w:val="center"/>
                    <w:rPr>
                      <w:b/>
                      <w:color w:val="auto"/>
                      <w:sz w:val="40"/>
                      <w:szCs w:val="40"/>
                    </w:rPr>
                  </w:pPr>
                  <w:r w:rsidRPr="008E7152">
                    <w:rPr>
                      <w:b/>
                      <w:color w:val="auto"/>
                      <w:sz w:val="40"/>
                      <w:szCs w:val="40"/>
                    </w:rPr>
                    <w:t>Summer Camp</w:t>
                  </w:r>
                  <w:r>
                    <w:rPr>
                      <w:b/>
                      <w:color w:val="auto"/>
                      <w:sz w:val="40"/>
                      <w:szCs w:val="40"/>
                    </w:rPr>
                    <w:t xml:space="preserve"> </w:t>
                  </w:r>
                </w:p>
                <w:p w:rsidR="00B3678D" w:rsidRPr="00C86A2C" w:rsidRDefault="00B3678D" w:rsidP="00C86A2C">
                  <w:pPr>
                    <w:pStyle w:val="BodyText01"/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8E7152">
                    <w:rPr>
                      <w:b/>
                      <w:color w:val="auto"/>
                      <w:sz w:val="40"/>
                      <w:szCs w:val="40"/>
                    </w:rPr>
                    <w:t>Afterschool</w:t>
                  </w:r>
                </w:p>
                <w:p w:rsidR="00B3678D" w:rsidRPr="00C86A2C" w:rsidRDefault="00B3678D" w:rsidP="008E7152">
                  <w:pPr>
                    <w:pStyle w:val="BodyText01"/>
                    <w:spacing w:after="0"/>
                    <w:jc w:val="center"/>
                    <w:rPr>
                      <w:b/>
                      <w:sz w:val="72"/>
                      <w:szCs w:val="72"/>
                      <w:u w:val="single"/>
                    </w:rPr>
                  </w:pPr>
                  <w:r>
                    <w:rPr>
                      <w:b/>
                      <w:sz w:val="72"/>
                      <w:szCs w:val="72"/>
                      <w:u w:val="single"/>
                    </w:rPr>
                    <w:t xml:space="preserve"> O</w:t>
                  </w:r>
                  <w:r w:rsidRPr="00C86A2C">
                    <w:rPr>
                      <w:b/>
                      <w:sz w:val="72"/>
                      <w:szCs w:val="72"/>
                      <w:u w:val="single"/>
                    </w:rPr>
                    <w:t>pen House</w:t>
                  </w:r>
                </w:p>
                <w:p w:rsidR="00B3678D" w:rsidRDefault="00B3678D" w:rsidP="0066510C">
                  <w:pPr>
                    <w:pStyle w:val="ListParagraph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B3678D" w:rsidRDefault="00B3678D" w:rsidP="0066510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bookmarkStart w:id="0" w:name="_GoBack"/>
                  <w:bookmarkEnd w:id="0"/>
                  <w:r w:rsidRPr="0066510C">
                    <w:rPr>
                      <w:b/>
                      <w:sz w:val="28"/>
                      <w:szCs w:val="28"/>
                    </w:rPr>
                    <w:t>Tour our school* Check our classrooms * Meet our teachers</w:t>
                  </w:r>
                </w:p>
                <w:p w:rsidR="00B3678D" w:rsidRPr="0066510C" w:rsidRDefault="00B3678D" w:rsidP="0066510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3678D" w:rsidRDefault="00B3678D" w:rsidP="005F08C5">
                  <w:pPr>
                    <w:pStyle w:val="ListParagraph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1E3898">
                    <w:rPr>
                      <w:b/>
                      <w:sz w:val="36"/>
                      <w:szCs w:val="36"/>
                    </w:rPr>
                    <w:t>Save the date</w:t>
                  </w:r>
                </w:p>
                <w:p w:rsidR="005F08C5" w:rsidRDefault="005F08C5" w:rsidP="005F08C5">
                  <w:pPr>
                    <w:pStyle w:val="ListParagraph"/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December 18 and 19, 2017</w:t>
                  </w:r>
                </w:p>
                <w:p w:rsidR="00B3678D" w:rsidRPr="00D34E93" w:rsidRDefault="00B3678D" w:rsidP="005F08C5">
                  <w:pPr>
                    <w:pStyle w:val="ListParagraph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10</w:t>
                  </w:r>
                  <w:r w:rsidRPr="00D34E93">
                    <w:rPr>
                      <w:b/>
                      <w:sz w:val="28"/>
                      <w:szCs w:val="28"/>
                    </w:rPr>
                    <w:t>:00 am- 3:00 pm</w:t>
                  </w:r>
                </w:p>
                <w:p w:rsidR="00B3678D" w:rsidRPr="00D34E93" w:rsidRDefault="00B3678D" w:rsidP="005F08C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B3678D" w:rsidRPr="00317685" w:rsidRDefault="00B3678D" w:rsidP="008E7152">
                  <w:pPr>
                    <w:pStyle w:val="BodyText01"/>
                    <w:spacing w:after="0"/>
                    <w:jc w:val="center"/>
                    <w:rPr>
                      <w:b/>
                      <w:i/>
                      <w:sz w:val="36"/>
                      <w:szCs w:val="36"/>
                    </w:rPr>
                  </w:pPr>
                </w:p>
                <w:p w:rsidR="00B3678D" w:rsidRPr="00317685" w:rsidRDefault="00B3678D" w:rsidP="00BF2E2C">
                  <w:pPr>
                    <w:pStyle w:val="BodyText01"/>
                    <w:spacing w:after="0"/>
                    <w:jc w:val="center"/>
                    <w:rPr>
                      <w:b/>
                      <w:i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="008C2481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-1143000</wp:posOffset>
            </wp:positionV>
            <wp:extent cx="10058400" cy="7772400"/>
            <wp:effectExtent l="19050" t="0" r="0" b="0"/>
            <wp:wrapNone/>
            <wp:docPr id="19" name="Picture 19" descr="Flyer_H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yer_HRZ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3" o:spid="_x0000_s1035" type="#_x0000_t202" style="position:absolute;margin-left:211.05pt;margin-top:81.2pt;width:222.45pt;height:157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tkuwIAAME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" filled="f" stroked="f">
            <v:textbox>
              <w:txbxContent>
                <w:p w:rsidR="00B3678D" w:rsidRDefault="00B3678D"/>
              </w:txbxContent>
            </v:textbox>
          </v:shape>
        </w:pict>
      </w:r>
    </w:p>
    <w:sectPr w:rsidR="000A2D31" w:rsidSect="00097AD8">
      <w:pgSz w:w="15840" w:h="12240" w:orient="landscape"/>
      <w:pgMar w:top="1800" w:right="1440" w:bottom="1800" w:left="1440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B77D6"/>
    <w:multiLevelType w:val="hybridMultilevel"/>
    <w:tmpl w:val="037892D0"/>
    <w:lvl w:ilvl="0" w:tplc="39A24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E507AE"/>
    <w:multiLevelType w:val="hybridMultilevel"/>
    <w:tmpl w:val="C5F276AA"/>
    <w:lvl w:ilvl="0" w:tplc="854674D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A3F3080"/>
    <w:multiLevelType w:val="hybridMultilevel"/>
    <w:tmpl w:val="562E7A50"/>
    <w:lvl w:ilvl="0" w:tplc="D2DCD880">
      <w:start w:val="71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07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72280D"/>
    <w:rsid w:val="0003118F"/>
    <w:rsid w:val="00054FE6"/>
    <w:rsid w:val="00062F11"/>
    <w:rsid w:val="00090DEB"/>
    <w:rsid w:val="00097AD8"/>
    <w:rsid w:val="000A2D31"/>
    <w:rsid w:val="000F703A"/>
    <w:rsid w:val="00101D07"/>
    <w:rsid w:val="00104F21"/>
    <w:rsid w:val="00153840"/>
    <w:rsid w:val="00182A4E"/>
    <w:rsid w:val="00196850"/>
    <w:rsid w:val="001E2CB2"/>
    <w:rsid w:val="001E3898"/>
    <w:rsid w:val="001F58D9"/>
    <w:rsid w:val="00216119"/>
    <w:rsid w:val="002629D0"/>
    <w:rsid w:val="002712E1"/>
    <w:rsid w:val="00296350"/>
    <w:rsid w:val="002D065A"/>
    <w:rsid w:val="002E7E93"/>
    <w:rsid w:val="0030308C"/>
    <w:rsid w:val="00317685"/>
    <w:rsid w:val="00377424"/>
    <w:rsid w:val="00380CCC"/>
    <w:rsid w:val="00381735"/>
    <w:rsid w:val="003939F4"/>
    <w:rsid w:val="003A58EB"/>
    <w:rsid w:val="003B18CB"/>
    <w:rsid w:val="003B44D7"/>
    <w:rsid w:val="004031EF"/>
    <w:rsid w:val="00427FF8"/>
    <w:rsid w:val="00445A87"/>
    <w:rsid w:val="004877CE"/>
    <w:rsid w:val="00501F4B"/>
    <w:rsid w:val="00521597"/>
    <w:rsid w:val="005307B7"/>
    <w:rsid w:val="00580170"/>
    <w:rsid w:val="005D32ED"/>
    <w:rsid w:val="005F08C5"/>
    <w:rsid w:val="00607645"/>
    <w:rsid w:val="006111BF"/>
    <w:rsid w:val="00617B2E"/>
    <w:rsid w:val="006327E9"/>
    <w:rsid w:val="0066510C"/>
    <w:rsid w:val="006B096C"/>
    <w:rsid w:val="006D484F"/>
    <w:rsid w:val="006E0A17"/>
    <w:rsid w:val="00712D86"/>
    <w:rsid w:val="00716674"/>
    <w:rsid w:val="0072280D"/>
    <w:rsid w:val="007234E1"/>
    <w:rsid w:val="007B5F3C"/>
    <w:rsid w:val="007C56E6"/>
    <w:rsid w:val="00831680"/>
    <w:rsid w:val="00877028"/>
    <w:rsid w:val="008C2481"/>
    <w:rsid w:val="008E1F2D"/>
    <w:rsid w:val="008E7152"/>
    <w:rsid w:val="0098735B"/>
    <w:rsid w:val="00994110"/>
    <w:rsid w:val="009A0432"/>
    <w:rsid w:val="009A4125"/>
    <w:rsid w:val="009F130C"/>
    <w:rsid w:val="00A27410"/>
    <w:rsid w:val="00AC7792"/>
    <w:rsid w:val="00B30933"/>
    <w:rsid w:val="00B31BA6"/>
    <w:rsid w:val="00B3678D"/>
    <w:rsid w:val="00B64A18"/>
    <w:rsid w:val="00B92F24"/>
    <w:rsid w:val="00BF2E2C"/>
    <w:rsid w:val="00C01897"/>
    <w:rsid w:val="00C31D46"/>
    <w:rsid w:val="00C336C1"/>
    <w:rsid w:val="00C55DBA"/>
    <w:rsid w:val="00C86A2C"/>
    <w:rsid w:val="00C90D1A"/>
    <w:rsid w:val="00CA38E6"/>
    <w:rsid w:val="00CD0F89"/>
    <w:rsid w:val="00D052A9"/>
    <w:rsid w:val="00D1221E"/>
    <w:rsid w:val="00D13673"/>
    <w:rsid w:val="00D23404"/>
    <w:rsid w:val="00D262A6"/>
    <w:rsid w:val="00D338CA"/>
    <w:rsid w:val="00D34E93"/>
    <w:rsid w:val="00D463C4"/>
    <w:rsid w:val="00D47D4E"/>
    <w:rsid w:val="00D84F63"/>
    <w:rsid w:val="00DB28E9"/>
    <w:rsid w:val="00DB4CDB"/>
    <w:rsid w:val="00DD33D4"/>
    <w:rsid w:val="00EB544D"/>
    <w:rsid w:val="00EC47D9"/>
    <w:rsid w:val="00ED112D"/>
    <w:rsid w:val="00EF5655"/>
    <w:rsid w:val="00F01939"/>
    <w:rsid w:val="00F13968"/>
    <w:rsid w:val="00F31B63"/>
    <w:rsid w:val="00F51871"/>
    <w:rsid w:val="00F60E5B"/>
    <w:rsid w:val="00FC55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8C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11463"/>
    <w:pPr>
      <w:keepNext/>
      <w:jc w:val="center"/>
      <w:outlineLvl w:val="1"/>
    </w:pPr>
    <w:rPr>
      <w:rFonts w:ascii="Times" w:eastAsia="Times" w:hAnsi="Times"/>
      <w:b/>
      <w:color w:val="411D0E"/>
      <w:sz w:val="30"/>
      <w:szCs w:val="20"/>
    </w:rPr>
  </w:style>
  <w:style w:type="paragraph" w:styleId="Heading3">
    <w:name w:val="heading 3"/>
    <w:basedOn w:val="Normal"/>
    <w:next w:val="Normal"/>
    <w:link w:val="Heading3Char"/>
    <w:qFormat/>
    <w:rsid w:val="00B11463"/>
    <w:pPr>
      <w:keepNext/>
      <w:jc w:val="center"/>
      <w:outlineLvl w:val="2"/>
    </w:pPr>
    <w:rPr>
      <w:rFonts w:ascii="Times" w:eastAsia="Times" w:hAnsi="Times"/>
      <w:b/>
      <w:color w:val="411D0E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B1146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</w:rPr>
  </w:style>
  <w:style w:type="paragraph" w:styleId="BodyText">
    <w:name w:val="Body Text"/>
    <w:basedOn w:val="Normal"/>
    <w:link w:val="BodyTextChar"/>
    <w:rsid w:val="00B11463"/>
    <w:rPr>
      <w:rFonts w:ascii="Times" w:eastAsia="Times" w:hAnsi="Times"/>
      <w:color w:val="411D0E"/>
      <w:sz w:val="20"/>
      <w:szCs w:val="20"/>
    </w:rPr>
  </w:style>
  <w:style w:type="paragraph" w:customStyle="1" w:styleId="HEADLINEHERE01">
    <w:name w:val="HEADLINE HERE 01"/>
    <w:basedOn w:val="Heading2"/>
    <w:link w:val="HEADLINEHERE01Char"/>
    <w:qFormat/>
    <w:rsid w:val="00153840"/>
    <w:rPr>
      <w:rFonts w:ascii="Times New Roman" w:hAnsi="Times New Roman"/>
      <w:sz w:val="54"/>
    </w:rPr>
  </w:style>
  <w:style w:type="paragraph" w:customStyle="1" w:styleId="SUBHEAD01">
    <w:name w:val="SUBHEAD 01"/>
    <w:basedOn w:val="Heading3"/>
    <w:link w:val="SUBHEAD01Char"/>
    <w:qFormat/>
    <w:rsid w:val="00153840"/>
    <w:pPr>
      <w:spacing w:line="288" w:lineRule="auto"/>
    </w:pPr>
    <w:rPr>
      <w:rFonts w:ascii="Times New Roman" w:hAnsi="Times New Roman"/>
      <w:sz w:val="42"/>
    </w:rPr>
  </w:style>
  <w:style w:type="character" w:customStyle="1" w:styleId="Heading2Char">
    <w:name w:val="Heading 2 Char"/>
    <w:basedOn w:val="DefaultParagraphFont"/>
    <w:link w:val="Heading2"/>
    <w:rsid w:val="003B18CB"/>
    <w:rPr>
      <w:rFonts w:ascii="Times" w:eastAsia="Times" w:hAnsi="Times"/>
      <w:b/>
      <w:color w:val="411D0E"/>
      <w:sz w:val="30"/>
    </w:rPr>
  </w:style>
  <w:style w:type="character" w:customStyle="1" w:styleId="HEADLINEHERE01Char">
    <w:name w:val="HEADLINE HERE 01 Char"/>
    <w:basedOn w:val="Heading2Char"/>
    <w:link w:val="HEADLINEHERE01"/>
    <w:rsid w:val="00153840"/>
    <w:rPr>
      <w:rFonts w:ascii="Times" w:eastAsia="Times" w:hAnsi="Times"/>
      <w:b/>
      <w:color w:val="411D0E"/>
      <w:sz w:val="54"/>
    </w:rPr>
  </w:style>
  <w:style w:type="paragraph" w:customStyle="1" w:styleId="BodyText01">
    <w:name w:val="Body Text 01"/>
    <w:basedOn w:val="BodyText"/>
    <w:link w:val="BodyText01Char"/>
    <w:qFormat/>
    <w:rsid w:val="009A0432"/>
    <w:pPr>
      <w:spacing w:after="240"/>
    </w:pPr>
    <w:rPr>
      <w:rFonts w:ascii="Times New Roman" w:hAnsi="Times New Roman"/>
      <w:color w:val="5D2E29"/>
    </w:rPr>
  </w:style>
  <w:style w:type="character" w:customStyle="1" w:styleId="Heading3Char">
    <w:name w:val="Heading 3 Char"/>
    <w:basedOn w:val="DefaultParagraphFont"/>
    <w:link w:val="Heading3"/>
    <w:rsid w:val="003B18CB"/>
    <w:rPr>
      <w:rFonts w:ascii="Times" w:eastAsia="Times" w:hAnsi="Times"/>
      <w:b/>
      <w:color w:val="411D0E"/>
      <w:sz w:val="48"/>
    </w:rPr>
  </w:style>
  <w:style w:type="character" w:customStyle="1" w:styleId="SUBHEAD01Char">
    <w:name w:val="SUBHEAD 01 Char"/>
    <w:basedOn w:val="Heading3Char"/>
    <w:link w:val="SUBHEAD01"/>
    <w:rsid w:val="003B18CB"/>
    <w:rPr>
      <w:rFonts w:ascii="Times" w:eastAsia="Times" w:hAnsi="Times"/>
      <w:b/>
      <w:color w:val="411D0E"/>
      <w:sz w:val="48"/>
    </w:rPr>
  </w:style>
  <w:style w:type="paragraph" w:customStyle="1" w:styleId="PlaceLogo">
    <w:name w:val="Place Logo"/>
    <w:basedOn w:val="Normal"/>
    <w:link w:val="PlaceLogoChar"/>
    <w:qFormat/>
    <w:rsid w:val="003B18CB"/>
    <w:pPr>
      <w:jc w:val="center"/>
    </w:pPr>
    <w:rPr>
      <w:b/>
      <w:color w:val="5D2E29"/>
      <w:sz w:val="28"/>
    </w:rPr>
  </w:style>
  <w:style w:type="character" w:customStyle="1" w:styleId="BodyTextChar">
    <w:name w:val="Body Text Char"/>
    <w:basedOn w:val="DefaultParagraphFont"/>
    <w:link w:val="BodyText"/>
    <w:rsid w:val="003B18CB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9A0432"/>
    <w:rPr>
      <w:rFonts w:ascii="Times" w:eastAsia="Times" w:hAnsi="Times"/>
      <w:color w:val="5D2E29"/>
    </w:rPr>
  </w:style>
  <w:style w:type="paragraph" w:customStyle="1" w:styleId="Address01">
    <w:name w:val="Address 01"/>
    <w:basedOn w:val="Normal"/>
    <w:link w:val="Address01Char"/>
    <w:qFormat/>
    <w:rsid w:val="003B18CB"/>
    <w:pPr>
      <w:jc w:val="center"/>
    </w:pPr>
    <w:rPr>
      <w:color w:val="5D2E29"/>
      <w:sz w:val="22"/>
    </w:rPr>
  </w:style>
  <w:style w:type="character" w:customStyle="1" w:styleId="PlaceLogoChar">
    <w:name w:val="Place Logo Char"/>
    <w:basedOn w:val="DefaultParagraphFont"/>
    <w:link w:val="PlaceLogo"/>
    <w:rsid w:val="003B18CB"/>
    <w:rPr>
      <w:b/>
      <w:color w:val="5D2E29"/>
      <w:sz w:val="28"/>
      <w:szCs w:val="24"/>
    </w:rPr>
  </w:style>
  <w:style w:type="paragraph" w:customStyle="1" w:styleId="website">
    <w:name w:val="website"/>
    <w:basedOn w:val="Normal"/>
    <w:link w:val="websiteChar"/>
    <w:qFormat/>
    <w:rsid w:val="003B18CB"/>
    <w:pPr>
      <w:jc w:val="center"/>
    </w:pPr>
    <w:rPr>
      <w:b/>
      <w:color w:val="5D2E29"/>
      <w:sz w:val="20"/>
    </w:rPr>
  </w:style>
  <w:style w:type="character" w:customStyle="1" w:styleId="Address01Char">
    <w:name w:val="Address 01 Char"/>
    <w:basedOn w:val="DefaultParagraphFont"/>
    <w:link w:val="Address01"/>
    <w:rsid w:val="003B18CB"/>
    <w:rPr>
      <w:color w:val="5D2E29"/>
      <w:sz w:val="22"/>
      <w:szCs w:val="24"/>
    </w:rPr>
  </w:style>
  <w:style w:type="paragraph" w:customStyle="1" w:styleId="quotehere01">
    <w:name w:val="quote here 01"/>
    <w:basedOn w:val="Normal"/>
    <w:link w:val="quotehere01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websiteChar">
    <w:name w:val="website Char"/>
    <w:basedOn w:val="DefaultParagraphFont"/>
    <w:link w:val="website"/>
    <w:rsid w:val="003B18CB"/>
    <w:rPr>
      <w:b/>
      <w:color w:val="5D2E29"/>
      <w:szCs w:val="24"/>
    </w:rPr>
  </w:style>
  <w:style w:type="paragraph" w:customStyle="1" w:styleId="HEADLINE01">
    <w:name w:val="HEADLINE 01"/>
    <w:basedOn w:val="Normal"/>
    <w:link w:val="HEADLINE01Char"/>
    <w:qFormat/>
    <w:rsid w:val="003B18CB"/>
    <w:pPr>
      <w:jc w:val="center"/>
    </w:pPr>
    <w:rPr>
      <w:b/>
      <w:color w:val="5D2E29"/>
      <w:sz w:val="28"/>
    </w:rPr>
  </w:style>
  <w:style w:type="character" w:customStyle="1" w:styleId="quotehere01Char">
    <w:name w:val="quote here 01 Char"/>
    <w:basedOn w:val="DefaultParagraphFont"/>
    <w:link w:val="quotehere01"/>
    <w:rsid w:val="003B18CB"/>
    <w:rPr>
      <w:b/>
      <w:i/>
      <w:color w:val="5D2E29"/>
      <w:sz w:val="26"/>
      <w:szCs w:val="24"/>
    </w:rPr>
  </w:style>
  <w:style w:type="paragraph" w:customStyle="1" w:styleId="BodyText02">
    <w:name w:val="Body Text 02"/>
    <w:basedOn w:val="Normal"/>
    <w:link w:val="BodyText02Char"/>
    <w:qFormat/>
    <w:rsid w:val="009A0432"/>
    <w:pPr>
      <w:spacing w:after="240" w:line="360" w:lineRule="auto"/>
    </w:pPr>
    <w:rPr>
      <w:color w:val="5D2E29"/>
      <w:sz w:val="20"/>
    </w:rPr>
  </w:style>
  <w:style w:type="character" w:customStyle="1" w:styleId="HEADLINE01Char">
    <w:name w:val="HEADLINE 01 Char"/>
    <w:basedOn w:val="DefaultParagraphFont"/>
    <w:link w:val="HEADLINE01"/>
    <w:rsid w:val="003B18CB"/>
    <w:rPr>
      <w:b/>
      <w:color w:val="5D2E29"/>
      <w:sz w:val="28"/>
      <w:szCs w:val="24"/>
    </w:rPr>
  </w:style>
  <w:style w:type="paragraph" w:customStyle="1" w:styleId="quotehere02">
    <w:name w:val="quote here 02"/>
    <w:basedOn w:val="Normal"/>
    <w:link w:val="quotehere02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BodyText02Char">
    <w:name w:val="Body Text 02 Char"/>
    <w:basedOn w:val="DefaultParagraphFont"/>
    <w:link w:val="BodyText02"/>
    <w:rsid w:val="009A0432"/>
    <w:rPr>
      <w:color w:val="5D2E2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792"/>
    <w:rPr>
      <w:rFonts w:ascii="Tahoma" w:hAnsi="Tahoma" w:cs="Tahoma"/>
      <w:sz w:val="16"/>
      <w:szCs w:val="16"/>
    </w:rPr>
  </w:style>
  <w:style w:type="character" w:customStyle="1" w:styleId="quotehere02Char">
    <w:name w:val="quote here 02 Char"/>
    <w:basedOn w:val="DefaultParagraphFont"/>
    <w:link w:val="quotehere02"/>
    <w:rsid w:val="003B18CB"/>
    <w:rPr>
      <w:b/>
      <w:i/>
      <w:color w:val="5D2E29"/>
      <w:sz w:val="26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7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7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18C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11463"/>
    <w:pPr>
      <w:keepNext/>
      <w:jc w:val="center"/>
      <w:outlineLvl w:val="1"/>
    </w:pPr>
    <w:rPr>
      <w:rFonts w:ascii="Times" w:eastAsia="Times" w:hAnsi="Times"/>
      <w:b/>
      <w:color w:val="411D0E"/>
      <w:sz w:val="30"/>
      <w:szCs w:val="20"/>
    </w:rPr>
  </w:style>
  <w:style w:type="paragraph" w:styleId="Heading3">
    <w:name w:val="heading 3"/>
    <w:basedOn w:val="Normal"/>
    <w:next w:val="Normal"/>
    <w:link w:val="Heading3Char"/>
    <w:qFormat/>
    <w:rsid w:val="00B11463"/>
    <w:pPr>
      <w:keepNext/>
      <w:jc w:val="center"/>
      <w:outlineLvl w:val="2"/>
    </w:pPr>
    <w:rPr>
      <w:rFonts w:ascii="Times" w:eastAsia="Times" w:hAnsi="Times"/>
      <w:b/>
      <w:color w:val="411D0E"/>
      <w:sz w:val="4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B1146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</w:rPr>
  </w:style>
  <w:style w:type="paragraph" w:styleId="BodyText">
    <w:name w:val="Body Text"/>
    <w:basedOn w:val="Normal"/>
    <w:link w:val="BodyTextChar"/>
    <w:rsid w:val="00B11463"/>
    <w:rPr>
      <w:rFonts w:ascii="Times" w:eastAsia="Times" w:hAnsi="Times"/>
      <w:color w:val="411D0E"/>
      <w:sz w:val="20"/>
      <w:szCs w:val="20"/>
    </w:rPr>
  </w:style>
  <w:style w:type="paragraph" w:customStyle="1" w:styleId="HEADLINEHERE01">
    <w:name w:val="HEADLINE HERE 01"/>
    <w:basedOn w:val="Heading2"/>
    <w:link w:val="HEADLINEHERE01Char"/>
    <w:qFormat/>
    <w:rsid w:val="00153840"/>
    <w:rPr>
      <w:rFonts w:ascii="Times New Roman" w:hAnsi="Times New Roman"/>
      <w:sz w:val="54"/>
    </w:rPr>
  </w:style>
  <w:style w:type="paragraph" w:customStyle="1" w:styleId="SUBHEAD01">
    <w:name w:val="SUBHEAD 01"/>
    <w:basedOn w:val="Heading3"/>
    <w:link w:val="SUBHEAD01Char"/>
    <w:qFormat/>
    <w:rsid w:val="00153840"/>
    <w:pPr>
      <w:spacing w:line="288" w:lineRule="auto"/>
    </w:pPr>
    <w:rPr>
      <w:rFonts w:ascii="Times New Roman" w:hAnsi="Times New Roman"/>
      <w:sz w:val="42"/>
    </w:rPr>
  </w:style>
  <w:style w:type="character" w:customStyle="1" w:styleId="Heading2Char">
    <w:name w:val="Heading 2 Char"/>
    <w:basedOn w:val="DefaultParagraphFont"/>
    <w:link w:val="Heading2"/>
    <w:rsid w:val="003B18CB"/>
    <w:rPr>
      <w:rFonts w:ascii="Times" w:eastAsia="Times" w:hAnsi="Times"/>
      <w:b/>
      <w:color w:val="411D0E"/>
      <w:sz w:val="30"/>
    </w:rPr>
  </w:style>
  <w:style w:type="character" w:customStyle="1" w:styleId="HEADLINEHERE01Char">
    <w:name w:val="HEADLINE HERE 01 Char"/>
    <w:basedOn w:val="Heading2Char"/>
    <w:link w:val="HEADLINEHERE01"/>
    <w:rsid w:val="00153840"/>
    <w:rPr>
      <w:rFonts w:ascii="Times" w:eastAsia="Times" w:hAnsi="Times"/>
      <w:b/>
      <w:color w:val="411D0E"/>
      <w:sz w:val="54"/>
    </w:rPr>
  </w:style>
  <w:style w:type="paragraph" w:customStyle="1" w:styleId="BodyText01">
    <w:name w:val="Body Text 01"/>
    <w:basedOn w:val="BodyText"/>
    <w:link w:val="BodyText01Char"/>
    <w:qFormat/>
    <w:rsid w:val="009A0432"/>
    <w:pPr>
      <w:spacing w:after="240"/>
    </w:pPr>
    <w:rPr>
      <w:rFonts w:ascii="Times New Roman" w:hAnsi="Times New Roman"/>
      <w:color w:val="5D2E29"/>
    </w:rPr>
  </w:style>
  <w:style w:type="character" w:customStyle="1" w:styleId="Heading3Char">
    <w:name w:val="Heading 3 Char"/>
    <w:basedOn w:val="DefaultParagraphFont"/>
    <w:link w:val="Heading3"/>
    <w:rsid w:val="003B18CB"/>
    <w:rPr>
      <w:rFonts w:ascii="Times" w:eastAsia="Times" w:hAnsi="Times"/>
      <w:b/>
      <w:color w:val="411D0E"/>
      <w:sz w:val="48"/>
    </w:rPr>
  </w:style>
  <w:style w:type="character" w:customStyle="1" w:styleId="SUBHEAD01Char">
    <w:name w:val="SUBHEAD 01 Char"/>
    <w:basedOn w:val="Heading3Char"/>
    <w:link w:val="SUBHEAD01"/>
    <w:rsid w:val="003B18CB"/>
    <w:rPr>
      <w:rFonts w:ascii="Times" w:eastAsia="Times" w:hAnsi="Times"/>
      <w:b/>
      <w:color w:val="411D0E"/>
      <w:sz w:val="48"/>
    </w:rPr>
  </w:style>
  <w:style w:type="paragraph" w:customStyle="1" w:styleId="PlaceLogo">
    <w:name w:val="Place Logo"/>
    <w:basedOn w:val="Normal"/>
    <w:link w:val="PlaceLogoChar"/>
    <w:qFormat/>
    <w:rsid w:val="003B18CB"/>
    <w:pPr>
      <w:jc w:val="center"/>
    </w:pPr>
    <w:rPr>
      <w:b/>
      <w:color w:val="5D2E29"/>
      <w:sz w:val="28"/>
    </w:rPr>
  </w:style>
  <w:style w:type="character" w:customStyle="1" w:styleId="BodyTextChar">
    <w:name w:val="Body Text Char"/>
    <w:basedOn w:val="DefaultParagraphFont"/>
    <w:link w:val="BodyText"/>
    <w:rsid w:val="003B18CB"/>
    <w:rPr>
      <w:rFonts w:ascii="Times" w:eastAsia="Times" w:hAnsi="Times"/>
      <w:color w:val="411D0E"/>
    </w:rPr>
  </w:style>
  <w:style w:type="character" w:customStyle="1" w:styleId="BodyText01Char">
    <w:name w:val="Body Text 01 Char"/>
    <w:basedOn w:val="BodyTextChar"/>
    <w:link w:val="BodyText01"/>
    <w:rsid w:val="009A0432"/>
    <w:rPr>
      <w:rFonts w:ascii="Times" w:eastAsia="Times" w:hAnsi="Times"/>
      <w:color w:val="5D2E29"/>
    </w:rPr>
  </w:style>
  <w:style w:type="paragraph" w:customStyle="1" w:styleId="Address01">
    <w:name w:val="Address 01"/>
    <w:basedOn w:val="Normal"/>
    <w:link w:val="Address01Char"/>
    <w:qFormat/>
    <w:rsid w:val="003B18CB"/>
    <w:pPr>
      <w:jc w:val="center"/>
    </w:pPr>
    <w:rPr>
      <w:color w:val="5D2E29"/>
      <w:sz w:val="22"/>
    </w:rPr>
  </w:style>
  <w:style w:type="character" w:customStyle="1" w:styleId="PlaceLogoChar">
    <w:name w:val="Place Logo Char"/>
    <w:basedOn w:val="DefaultParagraphFont"/>
    <w:link w:val="PlaceLogo"/>
    <w:rsid w:val="003B18CB"/>
    <w:rPr>
      <w:b/>
      <w:color w:val="5D2E29"/>
      <w:sz w:val="28"/>
      <w:szCs w:val="24"/>
    </w:rPr>
  </w:style>
  <w:style w:type="paragraph" w:customStyle="1" w:styleId="website">
    <w:name w:val="website"/>
    <w:basedOn w:val="Normal"/>
    <w:link w:val="websiteChar"/>
    <w:qFormat/>
    <w:rsid w:val="003B18CB"/>
    <w:pPr>
      <w:jc w:val="center"/>
    </w:pPr>
    <w:rPr>
      <w:b/>
      <w:color w:val="5D2E29"/>
      <w:sz w:val="20"/>
    </w:rPr>
  </w:style>
  <w:style w:type="character" w:customStyle="1" w:styleId="Address01Char">
    <w:name w:val="Address 01 Char"/>
    <w:basedOn w:val="DefaultParagraphFont"/>
    <w:link w:val="Address01"/>
    <w:rsid w:val="003B18CB"/>
    <w:rPr>
      <w:color w:val="5D2E29"/>
      <w:sz w:val="22"/>
      <w:szCs w:val="24"/>
    </w:rPr>
  </w:style>
  <w:style w:type="paragraph" w:customStyle="1" w:styleId="quotehere01">
    <w:name w:val="quote here 01"/>
    <w:basedOn w:val="Normal"/>
    <w:link w:val="quotehere01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websiteChar">
    <w:name w:val="website Char"/>
    <w:basedOn w:val="DefaultParagraphFont"/>
    <w:link w:val="website"/>
    <w:rsid w:val="003B18CB"/>
    <w:rPr>
      <w:b/>
      <w:color w:val="5D2E29"/>
      <w:szCs w:val="24"/>
    </w:rPr>
  </w:style>
  <w:style w:type="paragraph" w:customStyle="1" w:styleId="HEADLINE01">
    <w:name w:val="HEADLINE 01"/>
    <w:basedOn w:val="Normal"/>
    <w:link w:val="HEADLINE01Char"/>
    <w:qFormat/>
    <w:rsid w:val="003B18CB"/>
    <w:pPr>
      <w:jc w:val="center"/>
    </w:pPr>
    <w:rPr>
      <w:b/>
      <w:color w:val="5D2E29"/>
      <w:sz w:val="28"/>
    </w:rPr>
  </w:style>
  <w:style w:type="character" w:customStyle="1" w:styleId="quotehere01Char">
    <w:name w:val="quote here 01 Char"/>
    <w:basedOn w:val="DefaultParagraphFont"/>
    <w:link w:val="quotehere01"/>
    <w:rsid w:val="003B18CB"/>
    <w:rPr>
      <w:b/>
      <w:i/>
      <w:color w:val="5D2E29"/>
      <w:sz w:val="26"/>
      <w:szCs w:val="24"/>
    </w:rPr>
  </w:style>
  <w:style w:type="paragraph" w:customStyle="1" w:styleId="BodyText02">
    <w:name w:val="Body Text 02"/>
    <w:basedOn w:val="Normal"/>
    <w:link w:val="BodyText02Char"/>
    <w:qFormat/>
    <w:rsid w:val="009A0432"/>
    <w:pPr>
      <w:spacing w:after="240" w:line="360" w:lineRule="auto"/>
    </w:pPr>
    <w:rPr>
      <w:color w:val="5D2E29"/>
      <w:sz w:val="20"/>
    </w:rPr>
  </w:style>
  <w:style w:type="character" w:customStyle="1" w:styleId="HEADLINE01Char">
    <w:name w:val="HEADLINE 01 Char"/>
    <w:basedOn w:val="DefaultParagraphFont"/>
    <w:link w:val="HEADLINE01"/>
    <w:rsid w:val="003B18CB"/>
    <w:rPr>
      <w:b/>
      <w:color w:val="5D2E29"/>
      <w:sz w:val="28"/>
      <w:szCs w:val="24"/>
    </w:rPr>
  </w:style>
  <w:style w:type="paragraph" w:customStyle="1" w:styleId="quotehere02">
    <w:name w:val="quote here 02"/>
    <w:basedOn w:val="Normal"/>
    <w:link w:val="quotehere02Char"/>
    <w:qFormat/>
    <w:rsid w:val="003B18CB"/>
    <w:pPr>
      <w:spacing w:line="360" w:lineRule="auto"/>
    </w:pPr>
    <w:rPr>
      <w:b/>
      <w:i/>
      <w:color w:val="5D2E29"/>
      <w:sz w:val="26"/>
    </w:rPr>
  </w:style>
  <w:style w:type="character" w:customStyle="1" w:styleId="BodyText02Char">
    <w:name w:val="Body Text 02 Char"/>
    <w:basedOn w:val="DefaultParagraphFont"/>
    <w:link w:val="BodyText02"/>
    <w:rsid w:val="009A0432"/>
    <w:rPr>
      <w:color w:val="5D2E29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792"/>
    <w:rPr>
      <w:rFonts w:ascii="Tahoma" w:hAnsi="Tahoma" w:cs="Tahoma"/>
      <w:sz w:val="16"/>
      <w:szCs w:val="16"/>
    </w:rPr>
  </w:style>
  <w:style w:type="character" w:customStyle="1" w:styleId="quotehere02Char">
    <w:name w:val="quote here 02 Char"/>
    <w:basedOn w:val="DefaultParagraphFont"/>
    <w:link w:val="quotehere02"/>
    <w:rsid w:val="003B18CB"/>
    <w:rPr>
      <w:b/>
      <w:i/>
      <w:color w:val="5D2E29"/>
      <w:sz w:val="26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7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307B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google.com/url?sa=i&amp;rct=j&amp;q=&amp;esrc=s&amp;source=images&amp;cd=&amp;cad=rja&amp;uact=8&amp;ved=&amp;url=http://www.weichertrents.com/NY/Queens/Rego_Park/Lefrak_City/&amp;psig=AFQjCNHDhWgd9ejDiS38ou5uE_DFceGz1g&amp;ust=1452019845913108" TargetMode="External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tienne\AppData\Roaming\Microsoft\Templates\HP_WeatheredBook_flyer_horiz_TP1037949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12160-43CC-43CE-98D5-CDCAF38C4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HP_WeatheredBook_flyer_horiz_TP10379494</Template>
  <TotalTime>11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yetienne</dc:creator>
  <cp:lastModifiedBy>mmartinez</cp:lastModifiedBy>
  <cp:revision>6</cp:revision>
  <cp:lastPrinted>2017-11-20T17:10:00Z</cp:lastPrinted>
  <dcterms:created xsi:type="dcterms:W3CDTF">2017-11-14T22:36:00Z</dcterms:created>
  <dcterms:modified xsi:type="dcterms:W3CDTF">2017-11-20T17:14:00Z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TC103794949990</vt:lpwstr>
  </property>
</Properties>
</file>