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D31" w:rsidRDefault="00541B81" w:rsidP="00C90D1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3471545</wp:posOffset>
                </wp:positionV>
                <wp:extent cx="2895600" cy="2438400"/>
                <wp:effectExtent l="0" t="0" r="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:rsidR="00AB1D44" w:rsidRPr="00AB1D44" w:rsidRDefault="00AB1D44" w:rsidP="00097AD8">
                            <w:pPr>
                              <w:pStyle w:val="BodyText01"/>
                              <w:jc w:val="center"/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AB1D4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es-ES"/>
                              </w:rPr>
                              <w:t xml:space="preserve">Motivamos a nuestros niños a alcanzar </w:t>
                            </w:r>
                            <w:r w:rsidR="004B6AC9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es-ES"/>
                              </w:rPr>
                              <w:t xml:space="preserve">sus </w:t>
                            </w:r>
                            <w:r w:rsidRPr="00AB1D4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es-ES"/>
                              </w:rPr>
                              <w:t xml:space="preserve"> verdaderos potenciales </w:t>
                            </w:r>
                          </w:p>
                          <w:p w:rsidR="00AB1D44" w:rsidRPr="00AB1D44" w:rsidRDefault="00AB1D44" w:rsidP="00C86A2C">
                            <w:pPr>
                              <w:pStyle w:val="BodyText01"/>
                              <w:spacing w:after="0"/>
                              <w:jc w:val="center"/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AB1D4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es-ES"/>
                              </w:rPr>
                              <w:t xml:space="preserve">PKA </w:t>
                            </w:r>
                          </w:p>
                          <w:p w:rsidR="00AB1D44" w:rsidRPr="00AB1D44" w:rsidRDefault="00AB1D44" w:rsidP="00C86A2C">
                            <w:pPr>
                              <w:pStyle w:val="BodyText01"/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AB1D4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es-ES"/>
                              </w:rPr>
                              <w:t xml:space="preserve">ACS /  </w:t>
                            </w: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es-ES"/>
                              </w:rPr>
                              <w:t>Programa de Cuidado Privado/ Campamento de Verano/Programa de Ayuda  de Tarea</w:t>
                            </w:r>
                          </w:p>
                          <w:p w:rsidR="00AB1D44" w:rsidRPr="00AB1D44" w:rsidRDefault="00AB1D44" w:rsidP="008E7152">
                            <w:pPr>
                              <w:pStyle w:val="BodyText01"/>
                              <w:spacing w:after="0"/>
                              <w:jc w:val="center"/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AB1D44">
                              <w:rPr>
                                <w:b/>
                                <w:sz w:val="72"/>
                                <w:szCs w:val="72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r w:rsidR="004B6AC9">
                              <w:rPr>
                                <w:b/>
                                <w:sz w:val="72"/>
                                <w:szCs w:val="72"/>
                                <w:u w:val="single"/>
                                <w:lang w:val="es-ES"/>
                              </w:rPr>
                              <w:t xml:space="preserve">Casa Abierta </w:t>
                            </w:r>
                          </w:p>
                          <w:p w:rsidR="00AB1D44" w:rsidRDefault="00AB1D44" w:rsidP="0066510C">
                            <w:pPr>
                              <w:pStyle w:val="ListParagraph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B1D44" w:rsidRPr="00AB1D44" w:rsidRDefault="00AB1D44" w:rsidP="006651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B1D44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Visite la escuela* Chequee las aulas   * </w:t>
                            </w:r>
                          </w:p>
                          <w:p w:rsidR="00AB1D44" w:rsidRPr="00AB1D44" w:rsidRDefault="00EC36A7" w:rsidP="006651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Conozca </w:t>
                            </w:r>
                            <w:r w:rsidR="00AB1D44" w:rsidRPr="00AB1D44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las maestras </w:t>
                            </w:r>
                          </w:p>
                          <w:p w:rsidR="00AB1D44" w:rsidRPr="00AB1D44" w:rsidRDefault="00AB1D44" w:rsidP="006651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AB1D44" w:rsidRPr="00AB1D44" w:rsidRDefault="00AB1D44" w:rsidP="001E3898">
                            <w:pPr>
                              <w:pStyle w:val="ListParagraph"/>
                              <w:rPr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AB1D44">
                              <w:rPr>
                                <w:b/>
                                <w:sz w:val="36"/>
                                <w:szCs w:val="36"/>
                                <w:lang w:val="es-ES"/>
                              </w:rPr>
                              <w:t xml:space="preserve">   Recuerde este dia </w:t>
                            </w:r>
                          </w:p>
                          <w:p w:rsidR="00AB1D44" w:rsidRPr="00AB1D44" w:rsidRDefault="00AB1D44" w:rsidP="00AB1D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B1D44"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 xml:space="preserve">18 y 19 de Diciembre del 2017 </w:t>
                            </w:r>
                            <w:r w:rsidRPr="00AB1D44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10:00 am- 3:00 pm</w:t>
                            </w:r>
                          </w:p>
                          <w:p w:rsidR="00AB1D44" w:rsidRPr="00AB1D44" w:rsidRDefault="00AB1D44" w:rsidP="001E389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AB1D44" w:rsidRPr="00AB1D44" w:rsidRDefault="00AB1D44" w:rsidP="008E7152">
                            <w:pPr>
                              <w:pStyle w:val="BodyText01"/>
                              <w:spacing w:after="0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:rsidR="00AB1D44" w:rsidRPr="00AB1D44" w:rsidRDefault="00AB1D44" w:rsidP="00BF2E2C">
                            <w:pPr>
                              <w:pStyle w:val="BodyText01"/>
                              <w:spacing w:after="0"/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.05pt;margin-top:273.35pt;width:228pt;height:1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dJtQIAALs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" filled="f" stroked="f">
                <v:textbox style="mso-next-textbox:#Text Box 13">
                  <w:txbxContent>
                    <w:p w:rsidR="00AB1D44" w:rsidRPr="00AB1D44" w:rsidRDefault="00AB1D44" w:rsidP="00097AD8">
                      <w:pPr>
                        <w:pStyle w:val="BodyText01"/>
                        <w:jc w:val="center"/>
                        <w:rPr>
                          <w:b/>
                          <w:color w:val="auto"/>
                          <w:sz w:val="32"/>
                          <w:szCs w:val="32"/>
                          <w:lang w:val="es-ES"/>
                        </w:rPr>
                      </w:pPr>
                      <w:r w:rsidRPr="00AB1D44">
                        <w:rPr>
                          <w:b/>
                          <w:color w:val="auto"/>
                          <w:sz w:val="32"/>
                          <w:szCs w:val="32"/>
                          <w:lang w:val="es-ES"/>
                        </w:rPr>
                        <w:t xml:space="preserve">Motivamos a nuestros niños a alcanzar </w:t>
                      </w:r>
                      <w:r w:rsidR="004B6AC9">
                        <w:rPr>
                          <w:b/>
                          <w:color w:val="auto"/>
                          <w:sz w:val="32"/>
                          <w:szCs w:val="32"/>
                          <w:lang w:val="es-ES"/>
                        </w:rPr>
                        <w:t xml:space="preserve">sus </w:t>
                      </w:r>
                      <w:r w:rsidRPr="00AB1D44">
                        <w:rPr>
                          <w:b/>
                          <w:color w:val="auto"/>
                          <w:sz w:val="32"/>
                          <w:szCs w:val="32"/>
                          <w:lang w:val="es-ES"/>
                        </w:rPr>
                        <w:t xml:space="preserve"> verdaderos potenciales </w:t>
                      </w:r>
                    </w:p>
                    <w:p w:rsidR="00AB1D44" w:rsidRPr="00AB1D44" w:rsidRDefault="00AB1D44" w:rsidP="00C86A2C">
                      <w:pPr>
                        <w:pStyle w:val="BodyText01"/>
                        <w:spacing w:after="0"/>
                        <w:jc w:val="center"/>
                        <w:rPr>
                          <w:b/>
                          <w:color w:val="auto"/>
                          <w:sz w:val="32"/>
                          <w:szCs w:val="32"/>
                          <w:lang w:val="es-ES"/>
                        </w:rPr>
                      </w:pPr>
                      <w:r w:rsidRPr="00AB1D44">
                        <w:rPr>
                          <w:b/>
                          <w:color w:val="auto"/>
                          <w:sz w:val="32"/>
                          <w:szCs w:val="32"/>
                          <w:lang w:val="es-ES"/>
                        </w:rPr>
                        <w:t xml:space="preserve">PKA </w:t>
                      </w:r>
                    </w:p>
                    <w:p w:rsidR="00AB1D44" w:rsidRPr="00AB1D44" w:rsidRDefault="00AB1D44" w:rsidP="00C86A2C">
                      <w:pPr>
                        <w:pStyle w:val="BodyText01"/>
                        <w:spacing w:after="0"/>
                        <w:jc w:val="center"/>
                        <w:rPr>
                          <w:b/>
                          <w:sz w:val="40"/>
                          <w:szCs w:val="40"/>
                          <w:lang w:val="es-ES"/>
                        </w:rPr>
                      </w:pPr>
                      <w:r w:rsidRPr="00AB1D44">
                        <w:rPr>
                          <w:b/>
                          <w:color w:val="auto"/>
                          <w:sz w:val="32"/>
                          <w:szCs w:val="32"/>
                          <w:lang w:val="es-ES"/>
                        </w:rPr>
                        <w:t xml:space="preserve">ACS /  </w:t>
                      </w:r>
                      <w:r>
                        <w:rPr>
                          <w:b/>
                          <w:color w:val="auto"/>
                          <w:sz w:val="32"/>
                          <w:szCs w:val="32"/>
                          <w:lang w:val="es-ES"/>
                        </w:rPr>
                        <w:t>Programa de Cuidado Privado/ Campamento de Verano/Programa de Ayuda  de Tarea</w:t>
                      </w:r>
                    </w:p>
                    <w:p w:rsidR="00AB1D44" w:rsidRPr="00AB1D44" w:rsidRDefault="00AB1D44" w:rsidP="008E7152">
                      <w:pPr>
                        <w:pStyle w:val="BodyText01"/>
                        <w:spacing w:after="0"/>
                        <w:jc w:val="center"/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 w:rsidRPr="00AB1D44">
                        <w:rPr>
                          <w:b/>
                          <w:sz w:val="72"/>
                          <w:szCs w:val="72"/>
                          <w:u w:val="single"/>
                          <w:lang w:val="es-ES"/>
                        </w:rPr>
                        <w:t xml:space="preserve"> </w:t>
                      </w:r>
                      <w:r w:rsidR="004B6AC9">
                        <w:rPr>
                          <w:b/>
                          <w:sz w:val="72"/>
                          <w:szCs w:val="72"/>
                          <w:u w:val="single"/>
                          <w:lang w:val="es-ES"/>
                        </w:rPr>
                        <w:t xml:space="preserve">Casa Abierta </w:t>
                      </w:r>
                    </w:p>
                    <w:p w:rsidR="00AB1D44" w:rsidRDefault="00AB1D44" w:rsidP="0066510C">
                      <w:pPr>
                        <w:pStyle w:val="ListParagraph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AB1D44" w:rsidRPr="00AB1D44" w:rsidRDefault="00AB1D44" w:rsidP="0066510C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AB1D44"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Visite la escuela* Chequee las aulas   * </w:t>
                      </w:r>
                    </w:p>
                    <w:p w:rsidR="00AB1D44" w:rsidRPr="00AB1D44" w:rsidRDefault="00EC36A7" w:rsidP="0066510C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Conozca </w:t>
                      </w:r>
                      <w:r w:rsidR="00AB1D44" w:rsidRPr="00AB1D44"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las maestras </w:t>
                      </w:r>
                    </w:p>
                    <w:p w:rsidR="00AB1D44" w:rsidRPr="00AB1D44" w:rsidRDefault="00AB1D44" w:rsidP="0066510C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</w:p>
                    <w:p w:rsidR="00AB1D44" w:rsidRPr="00AB1D44" w:rsidRDefault="00AB1D44" w:rsidP="001E3898">
                      <w:pPr>
                        <w:pStyle w:val="ListParagraph"/>
                        <w:rPr>
                          <w:b/>
                          <w:sz w:val="36"/>
                          <w:szCs w:val="36"/>
                          <w:lang w:val="es-ES"/>
                        </w:rPr>
                      </w:pPr>
                      <w:r w:rsidRPr="00AB1D44">
                        <w:rPr>
                          <w:b/>
                          <w:sz w:val="36"/>
                          <w:szCs w:val="36"/>
                          <w:lang w:val="es-ES"/>
                        </w:rPr>
                        <w:t xml:space="preserve">   Recuerde este dia </w:t>
                      </w:r>
                    </w:p>
                    <w:p w:rsidR="00AB1D44" w:rsidRPr="00AB1D44" w:rsidRDefault="00AB1D44" w:rsidP="00AB1D44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AB1D44">
                        <w:rPr>
                          <w:b/>
                          <w:sz w:val="32"/>
                          <w:szCs w:val="32"/>
                          <w:lang w:val="es-ES"/>
                        </w:rPr>
                        <w:t xml:space="preserve">18 y 19 de Diciembre del 2017 </w:t>
                      </w:r>
                      <w:r w:rsidRPr="00AB1D44">
                        <w:rPr>
                          <w:b/>
                          <w:sz w:val="28"/>
                          <w:szCs w:val="28"/>
                          <w:lang w:val="es-ES"/>
                        </w:rPr>
                        <w:t>10:00 am- 3:00 pm</w:t>
                      </w:r>
                    </w:p>
                    <w:p w:rsidR="00AB1D44" w:rsidRPr="00AB1D44" w:rsidRDefault="00AB1D44" w:rsidP="001E3898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</w:p>
                    <w:p w:rsidR="00AB1D44" w:rsidRPr="00AB1D44" w:rsidRDefault="00AB1D44" w:rsidP="008E7152">
                      <w:pPr>
                        <w:pStyle w:val="BodyText01"/>
                        <w:spacing w:after="0"/>
                        <w:jc w:val="center"/>
                        <w:rPr>
                          <w:b/>
                          <w:i/>
                          <w:sz w:val="36"/>
                          <w:szCs w:val="36"/>
                          <w:lang w:val="es-ES"/>
                        </w:rPr>
                      </w:pPr>
                    </w:p>
                    <w:p w:rsidR="00AB1D44" w:rsidRPr="00AB1D44" w:rsidRDefault="00AB1D44" w:rsidP="00BF2E2C">
                      <w:pPr>
                        <w:pStyle w:val="BodyText01"/>
                        <w:spacing w:after="0"/>
                        <w:jc w:val="center"/>
                        <w:rPr>
                          <w:b/>
                          <w:i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1114425</wp:posOffset>
                </wp:positionV>
                <wp:extent cx="2811145" cy="2276475"/>
                <wp:effectExtent l="0" t="0" r="0" b="9525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44" w:rsidRDefault="00AB1D44">
                            <w:pPr>
                              <w:ind w:right="-320"/>
                            </w:pPr>
                            <w:r w:rsidRPr="002E7E9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696" cy="1541991"/>
                                  <wp:effectExtent l="19050" t="0" r="204" b="0"/>
                                  <wp:docPr id="23" name="Picture 4" descr="C:\Users\mmartinez\AppData\Local\Microsoft\Windows\Temporary Internet Files\Content.Outlook\PHAY1A75\20171114_171515_resized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martinez\AppData\Local\Microsoft\Windows\Temporary Internet Files\Content.Outlook\PHAY1A75\20171114_171515_resized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14" cy="1542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7E9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9725" cy="1543050"/>
                                  <wp:effectExtent l="19050" t="0" r="9525" b="0"/>
                                  <wp:docPr id="21" name="Picture 3" descr="C:\Users\mmartinez\AppData\Local\Microsoft\Windows\Temporary Internet Files\Content.Outlook\PHAY1A75\20171114_171257_resized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martinez\AppData\Local\Microsoft\Windows\Temporary Internet Files\Content.Outlook\PHAY1A75\20171114_171257_resized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7E9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2675" cy="876300"/>
                                  <wp:effectExtent l="19050" t="0" r="9525" b="0"/>
                                  <wp:docPr id="22" name="Picture 2" descr="C:\Users\mmartinez\AppData\Local\Microsoft\Windows\Temporary Internet Files\Content.Outlook\PHAY1A75\20171114_171410_resiz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martinez\AppData\Local\Microsoft\Windows\Temporary Internet Files\Content.Outlook\PHAY1A75\20171114_171410_resiz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686" cy="879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10.3pt;margin-top:87.75pt;width:221.35pt;height:17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f9ug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" filled="f" stroked="f">
                <v:textbox>
                  <w:txbxContent>
                    <w:p w:rsidR="00AB1D44" w:rsidRDefault="00AB1D44">
                      <w:pPr>
                        <w:ind w:right="-320"/>
                      </w:pPr>
                      <w:r w:rsidRPr="002E7E93">
                        <w:rPr>
                          <w:noProof/>
                        </w:rPr>
                        <w:drawing>
                          <wp:inline distT="0" distB="0" distL="0" distR="0">
                            <wp:extent cx="723696" cy="1541991"/>
                            <wp:effectExtent l="19050" t="0" r="204" b="0"/>
                            <wp:docPr id="23" name="Picture 4" descr="C:\Users\mmartinez\AppData\Local\Microsoft\Windows\Temporary Internet Files\Content.Outlook\PHAY1A75\20171114_171515_resized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martinez\AppData\Local\Microsoft\Windows\Temporary Internet Files\Content.Outlook\PHAY1A75\20171114_171515_resized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14" cy="1542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7E93">
                        <w:rPr>
                          <w:noProof/>
                        </w:rPr>
                        <w:drawing>
                          <wp:inline distT="0" distB="0" distL="0" distR="0">
                            <wp:extent cx="1609725" cy="1543050"/>
                            <wp:effectExtent l="19050" t="0" r="9525" b="0"/>
                            <wp:docPr id="21" name="Picture 3" descr="C:\Users\mmartinez\AppData\Local\Microsoft\Windows\Temporary Internet Files\Content.Outlook\PHAY1A75\20171114_171257_resized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martinez\AppData\Local\Microsoft\Windows\Temporary Internet Files\Content.Outlook\PHAY1A75\20171114_171257_resized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7E93">
                        <w:rPr>
                          <w:noProof/>
                        </w:rPr>
                        <w:drawing>
                          <wp:inline distT="0" distB="0" distL="0" distR="0">
                            <wp:extent cx="2352675" cy="876300"/>
                            <wp:effectExtent l="19050" t="0" r="9525" b="0"/>
                            <wp:docPr id="22" name="Picture 2" descr="C:\Users\mmartinez\AppData\Local\Microsoft\Windows\Temporary Internet Files\Content.Outlook\PHAY1A75\20171114_171410_resiz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martinez\AppData\Local\Microsoft\Windows\Temporary Internet Files\Content.Outlook\PHAY1A75\20171114_171410_resiz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686" cy="879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1031240</wp:posOffset>
                </wp:positionV>
                <wp:extent cx="3162300" cy="2771775"/>
                <wp:effectExtent l="0" t="0" r="0" b="9525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37.75pt;margin-top:81.2pt;width:249pt;height:2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" filled="f" stroked="f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3543300</wp:posOffset>
                </wp:positionV>
                <wp:extent cx="2333625" cy="2366645"/>
                <wp:effectExtent l="0" t="0" r="0" b="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36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44" w:rsidRDefault="00AB1D44" w:rsidP="003B18CB">
                            <w:pPr>
                              <w:pStyle w:val="quotehere01"/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150745" cy="2150745"/>
                                  <wp:effectExtent l="0" t="0" r="1905" b="1905"/>
                                  <wp:docPr id="4" name="irc_mi" descr="http://ak.dynamic.t2.tiles.virtualearth.net/comp/ch/032010110133302?mkt=en-us&amp;it=G,L&amp;shading=hill&amp;og=112&amp;n=z&amp;key=AuMncqCQg_UXMOppo_OrzcsCdo-a7q-ulXkdrmim1WVARapHGndUfWJEwcC6aHOR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ak.dynamic.t2.tiles.virtualearth.net/comp/ch/032010110133302?mkt=en-us&amp;it=G,L&amp;shading=hill&amp;og=112&amp;n=z&amp;key=AuMncqCQg_UXMOppo_OrzcsCdo-a7q-ulXkdrmim1WVARapHGndUfWJEwcC6aHOR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745" cy="2150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477.75pt;margin-top:279pt;width:183.75pt;height:18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28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" filled="f" stroked="f">
                <v:textbox>
                  <w:txbxContent>
                    <w:p w:rsidR="00AB1D44" w:rsidRDefault="00AB1D44" w:rsidP="003B18CB">
                      <w:pPr>
                        <w:pStyle w:val="quotehere01"/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150745" cy="2150745"/>
                            <wp:effectExtent l="0" t="0" r="1905" b="1905"/>
                            <wp:docPr id="4" name="irc_mi" descr="http://ak.dynamic.t2.tiles.virtualearth.net/comp/ch/032010110133302?mkt=en-us&amp;it=G,L&amp;shading=hill&amp;og=112&amp;n=z&amp;key=AuMncqCQg_UXMOppo_OrzcsCdo-a7q-ulXkdrmim1WVARapHGndUfWJEwcC6aHOR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ak.dynamic.t2.tiles.virtualearth.net/comp/ch/032010110133302?mkt=en-us&amp;it=G,L&amp;shading=hill&amp;og=112&amp;n=z&amp;key=AuMncqCQg_UXMOppo_OrzcsCdo-a7q-ulXkdrmim1WVARapHGndUfWJEwcC6aHOR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745" cy="2150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4143375</wp:posOffset>
                </wp:positionV>
                <wp:extent cx="2605405" cy="1341120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134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44" w:rsidRPr="002D065A" w:rsidRDefault="00AB1D44" w:rsidP="003B18CB">
                            <w:pPr>
                              <w:pStyle w:val="Address01"/>
                              <w:rPr>
                                <w:sz w:val="28"/>
                                <w:szCs w:val="28"/>
                              </w:rPr>
                            </w:pPr>
                            <w:r w:rsidRPr="002D065A">
                              <w:rPr>
                                <w:sz w:val="28"/>
                                <w:szCs w:val="28"/>
                              </w:rPr>
                              <w:t>95-15 Horace Harding Expressway</w:t>
                            </w:r>
                          </w:p>
                          <w:p w:rsidR="00AB1D44" w:rsidRPr="002D065A" w:rsidRDefault="00AB1D44" w:rsidP="003B18CB">
                            <w:pPr>
                              <w:pStyle w:val="Address01"/>
                              <w:rPr>
                                <w:sz w:val="28"/>
                                <w:szCs w:val="28"/>
                              </w:rPr>
                            </w:pPr>
                            <w:r w:rsidRPr="002D065A">
                              <w:rPr>
                                <w:sz w:val="28"/>
                                <w:szCs w:val="28"/>
                              </w:rPr>
                              <w:t>Corona, NY 11368</w:t>
                            </w:r>
                          </w:p>
                          <w:p w:rsidR="00AB1D44" w:rsidRDefault="00AB1D44" w:rsidP="003B18CB">
                            <w:pPr>
                              <w:pStyle w:val="website"/>
                            </w:pPr>
                          </w:p>
                          <w:p w:rsidR="00AB1D44" w:rsidRDefault="00AB1D44" w:rsidP="003B18CB">
                            <w:pPr>
                              <w:pStyle w:val="website"/>
                            </w:pPr>
                            <w:r w:rsidRPr="002D065A">
                              <w:rPr>
                                <w:sz w:val="28"/>
                                <w:szCs w:val="28"/>
                              </w:rPr>
                              <w:t>718-271-2294</w:t>
                            </w:r>
                            <w:r>
                              <w:br/>
                              <w:t>WWW.SESAMESPROUTSCHOOL.COM</w:t>
                            </w:r>
                          </w:p>
                          <w:p w:rsidR="00AB1D44" w:rsidRDefault="00AB1D44">
                            <w:pPr>
                              <w:rPr>
                                <w:color w:val="5D2E2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37.75pt;margin-top:326.25pt;width:205.15pt;height:10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4LIvA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" filled="f" stroked="f">
                <v:textbox>
                  <w:txbxContent>
                    <w:p w:rsidR="00AB1D44" w:rsidRPr="002D065A" w:rsidRDefault="00AB1D44" w:rsidP="003B18CB">
                      <w:pPr>
                        <w:pStyle w:val="Address01"/>
                        <w:rPr>
                          <w:sz w:val="28"/>
                          <w:szCs w:val="28"/>
                        </w:rPr>
                      </w:pPr>
                      <w:r w:rsidRPr="002D065A">
                        <w:rPr>
                          <w:sz w:val="28"/>
                          <w:szCs w:val="28"/>
                        </w:rPr>
                        <w:t>95-15 Horace Harding Expressway</w:t>
                      </w:r>
                    </w:p>
                    <w:p w:rsidR="00AB1D44" w:rsidRPr="002D065A" w:rsidRDefault="00AB1D44" w:rsidP="003B18CB">
                      <w:pPr>
                        <w:pStyle w:val="Address01"/>
                        <w:rPr>
                          <w:sz w:val="28"/>
                          <w:szCs w:val="28"/>
                        </w:rPr>
                      </w:pPr>
                      <w:r w:rsidRPr="002D065A">
                        <w:rPr>
                          <w:sz w:val="28"/>
                          <w:szCs w:val="28"/>
                        </w:rPr>
                        <w:t>Corona, NY 11368</w:t>
                      </w:r>
                    </w:p>
                    <w:p w:rsidR="00AB1D44" w:rsidRDefault="00AB1D44" w:rsidP="003B18CB">
                      <w:pPr>
                        <w:pStyle w:val="website"/>
                      </w:pPr>
                    </w:p>
                    <w:p w:rsidR="00AB1D44" w:rsidRDefault="00AB1D44" w:rsidP="003B18CB">
                      <w:pPr>
                        <w:pStyle w:val="website"/>
                      </w:pPr>
                      <w:r w:rsidRPr="002D065A">
                        <w:rPr>
                          <w:sz w:val="28"/>
                          <w:szCs w:val="28"/>
                        </w:rPr>
                        <w:t>718-271-2294</w:t>
                      </w:r>
                      <w:r>
                        <w:br/>
                        <w:t>WWW.SESAMESPROUTSCHOOL.COM</w:t>
                      </w:r>
                    </w:p>
                    <w:p w:rsidR="00AB1D44" w:rsidRDefault="00AB1D44">
                      <w:pPr>
                        <w:rPr>
                          <w:color w:val="5D2E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-1238250</wp:posOffset>
                </wp:positionH>
                <wp:positionV relativeFrom="paragraph">
                  <wp:posOffset>7353300</wp:posOffset>
                </wp:positionV>
                <wp:extent cx="2238375" cy="876300"/>
                <wp:effectExtent l="19050" t="19050" r="28575" b="1905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876300"/>
                        </a:xfrm>
                        <a:prstGeom prst="rect">
                          <a:avLst/>
                        </a:prstGeom>
                        <a:solidFill>
                          <a:srgbClr val="FDE2CB"/>
                        </a:solidFill>
                        <a:ln w="38100">
                          <a:solidFill>
                            <a:srgbClr val="6C3304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D44" w:rsidRPr="00427FF8" w:rsidRDefault="00AB1D44" w:rsidP="00427FF8">
                            <w:pPr>
                              <w:jc w:val="center"/>
                              <w:rPr>
                                <w:b/>
                                <w:color w:val="492303"/>
                              </w:rPr>
                            </w:pPr>
                            <w:r w:rsidRPr="00427FF8">
                              <w:rPr>
                                <w:b/>
                                <w:color w:val="492303"/>
                              </w:rPr>
                              <w:t xml:space="preserve">Bring this coupon for a </w:t>
                            </w:r>
                          </w:p>
                          <w:p w:rsidR="00AB1D44" w:rsidRPr="00427FF8" w:rsidRDefault="00AB1D44" w:rsidP="00427FF8">
                            <w:pPr>
                              <w:jc w:val="center"/>
                              <w:rPr>
                                <w:b/>
                                <w:color w:val="492303"/>
                                <w:sz w:val="40"/>
                                <w:szCs w:val="40"/>
                              </w:rPr>
                            </w:pPr>
                            <w:r w:rsidRPr="00427FF8">
                              <w:rPr>
                                <w:b/>
                                <w:color w:val="492303"/>
                                <w:sz w:val="40"/>
                                <w:szCs w:val="40"/>
                              </w:rPr>
                              <w:t>15%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97.5pt;margin-top:579pt;width:176.25pt;height:6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" fillcolor="#fde2cb" strokecolor="#6c3304" strokeweight="3pt">
                <v:stroke dashstyle="longDash"/>
                <v:textbox>
                  <w:txbxContent>
                    <w:p w:rsidR="00AB1D44" w:rsidRPr="00427FF8" w:rsidRDefault="00AB1D44" w:rsidP="00427FF8">
                      <w:pPr>
                        <w:jc w:val="center"/>
                        <w:rPr>
                          <w:b/>
                          <w:color w:val="492303"/>
                        </w:rPr>
                      </w:pPr>
                      <w:r w:rsidRPr="00427FF8">
                        <w:rPr>
                          <w:b/>
                          <w:color w:val="492303"/>
                        </w:rPr>
                        <w:t xml:space="preserve">Bring this coupon for a </w:t>
                      </w:r>
                    </w:p>
                    <w:p w:rsidR="00AB1D44" w:rsidRPr="00427FF8" w:rsidRDefault="00AB1D44" w:rsidP="00427FF8">
                      <w:pPr>
                        <w:jc w:val="center"/>
                        <w:rPr>
                          <w:b/>
                          <w:color w:val="492303"/>
                          <w:sz w:val="40"/>
                          <w:szCs w:val="40"/>
                        </w:rPr>
                      </w:pPr>
                      <w:r w:rsidRPr="00427FF8">
                        <w:rPr>
                          <w:b/>
                          <w:color w:val="492303"/>
                          <w:sz w:val="40"/>
                          <w:szCs w:val="40"/>
                        </w:rPr>
                        <w:t>15%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-448310</wp:posOffset>
                </wp:positionV>
                <wp:extent cx="2699385" cy="3742690"/>
                <wp:effectExtent l="0" t="0" r="0" b="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374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44" w:rsidRDefault="00AB1D44">
                            <w:pPr>
                              <w:ind w:left="-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9850" cy="4191000"/>
                                  <wp:effectExtent l="0" t="0" r="0" b="0"/>
                                  <wp:docPr id="3" name="Picture 3" descr="\\dc01\users\apereira\My Pictures\20160104_1343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dc01\users\apereira\My Pictures\20160104_1343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337" cy="419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472.5pt;margin-top:-35.3pt;width:212.55pt;height:29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MMvAIAAMM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" filled="f" stroked="f">
                <v:textbox>
                  <w:txbxContent>
                    <w:p w:rsidR="00AB1D44" w:rsidRDefault="00AB1D44">
                      <w:pPr>
                        <w:ind w:left="-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9850" cy="4191000"/>
                            <wp:effectExtent l="0" t="0" r="0" b="0"/>
                            <wp:docPr id="3" name="Picture 3" descr="\\dc01\users\apereira\My Pictures\20160104_1343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dc01\users\apereira\My Pictures\20160104_1343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2337" cy="419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3863340</wp:posOffset>
                </wp:positionV>
                <wp:extent cx="2400300" cy="694055"/>
                <wp:effectExtent l="0" t="0" r="0" b="0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44" w:rsidRPr="0072280D" w:rsidRDefault="00AB1D44" w:rsidP="003B18CB">
                            <w:pPr>
                              <w:pStyle w:val="PlaceLog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Estamos localizados en </w:t>
                            </w:r>
                          </w:p>
                          <w:p w:rsidR="00AB1D44" w:rsidRDefault="00AB1D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241.05pt;margin-top:304.2pt;width:189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Lf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" filled="f" stroked="f">
                <v:textbox>
                  <w:txbxContent>
                    <w:p w:rsidR="00AB1D44" w:rsidRPr="0072280D" w:rsidRDefault="00AB1D44" w:rsidP="003B18CB">
                      <w:pPr>
                        <w:pStyle w:val="PlaceLog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Estamos localizados en </w:t>
                      </w:r>
                    </w:p>
                    <w:p w:rsidR="00AB1D44" w:rsidRDefault="00AB1D4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-52070</wp:posOffset>
                </wp:positionV>
                <wp:extent cx="5372100" cy="662940"/>
                <wp:effectExtent l="0" t="0" r="0" b="381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44" w:rsidRPr="0072280D" w:rsidRDefault="00AB1D44" w:rsidP="0072280D">
                            <w:r w:rsidRPr="002E7E9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91125" cy="571500"/>
                                  <wp:effectExtent l="19050" t="0" r="9525" b="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9220" cy="57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13.05pt;margin-top:-4.1pt;width:423pt;height:5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jiugIAAME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" filled="f" stroked="f">
                <v:textbox style="mso-fit-shape-to-text:t">
                  <w:txbxContent>
                    <w:p w:rsidR="00AB1D44" w:rsidRPr="0072280D" w:rsidRDefault="00AB1D44" w:rsidP="0072280D">
                      <w:r w:rsidRPr="002E7E93">
                        <w:rPr>
                          <w:noProof/>
                        </w:rPr>
                        <w:drawing>
                          <wp:inline distT="0" distB="0" distL="0" distR="0">
                            <wp:extent cx="5191125" cy="571500"/>
                            <wp:effectExtent l="19050" t="0" r="9525" b="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9220" cy="57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248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8400" cy="7772400"/>
            <wp:effectExtent l="19050" t="0" r="0" b="0"/>
            <wp:wrapNone/>
            <wp:docPr id="19" name="Picture 19" descr="Flyer_H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lyer_HR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1031240</wp:posOffset>
                </wp:positionV>
                <wp:extent cx="2825115" cy="1996440"/>
                <wp:effectExtent l="0" t="0" r="0" b="381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9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44" w:rsidRDefault="00AB1D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211.05pt;margin-top:81.2pt;width:222.45pt;height:157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tkuw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" filled="f" stroked="f">
                <v:textbox>
                  <w:txbxContent>
                    <w:p w:rsidR="00AB1D44" w:rsidRDefault="00AB1D44"/>
                  </w:txbxContent>
                </v:textbox>
              </v:shape>
            </w:pict>
          </mc:Fallback>
        </mc:AlternateContent>
      </w:r>
    </w:p>
    <w:sectPr w:rsidR="000A2D31" w:rsidSect="00097AD8">
      <w:pgSz w:w="15840" w:h="12240" w:orient="landscape"/>
      <w:pgMar w:top="1800" w:right="1440" w:bottom="180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B77D6"/>
    <w:multiLevelType w:val="hybridMultilevel"/>
    <w:tmpl w:val="037892D0"/>
    <w:lvl w:ilvl="0" w:tplc="39A24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507AE"/>
    <w:multiLevelType w:val="hybridMultilevel"/>
    <w:tmpl w:val="C5F276AA"/>
    <w:lvl w:ilvl="0" w:tplc="854674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A3F3080"/>
    <w:multiLevelType w:val="hybridMultilevel"/>
    <w:tmpl w:val="562E7A50"/>
    <w:lvl w:ilvl="0" w:tplc="D2DCD880">
      <w:start w:val="7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80D"/>
    <w:rsid w:val="0003118F"/>
    <w:rsid w:val="00054FE6"/>
    <w:rsid w:val="00062F11"/>
    <w:rsid w:val="00090DEB"/>
    <w:rsid w:val="00097AD8"/>
    <w:rsid w:val="000A2D31"/>
    <w:rsid w:val="000F703A"/>
    <w:rsid w:val="00104F21"/>
    <w:rsid w:val="00153840"/>
    <w:rsid w:val="00182A4E"/>
    <w:rsid w:val="00196850"/>
    <w:rsid w:val="001E2CB2"/>
    <w:rsid w:val="001E3898"/>
    <w:rsid w:val="001F58D9"/>
    <w:rsid w:val="00216119"/>
    <w:rsid w:val="002629D0"/>
    <w:rsid w:val="002712E1"/>
    <w:rsid w:val="00296350"/>
    <w:rsid w:val="002D065A"/>
    <w:rsid w:val="002E7E93"/>
    <w:rsid w:val="0030308C"/>
    <w:rsid w:val="00317685"/>
    <w:rsid w:val="00377424"/>
    <w:rsid w:val="00380CCC"/>
    <w:rsid w:val="003939F4"/>
    <w:rsid w:val="003A58EB"/>
    <w:rsid w:val="003B18CB"/>
    <w:rsid w:val="003B44D7"/>
    <w:rsid w:val="004031EF"/>
    <w:rsid w:val="00427FF8"/>
    <w:rsid w:val="00445A87"/>
    <w:rsid w:val="004877CE"/>
    <w:rsid w:val="004B6AC9"/>
    <w:rsid w:val="00501F4B"/>
    <w:rsid w:val="00521597"/>
    <w:rsid w:val="005307B7"/>
    <w:rsid w:val="00541B81"/>
    <w:rsid w:val="00580170"/>
    <w:rsid w:val="005D32ED"/>
    <w:rsid w:val="00607645"/>
    <w:rsid w:val="006111BF"/>
    <w:rsid w:val="00617B2E"/>
    <w:rsid w:val="006327E9"/>
    <w:rsid w:val="0066510C"/>
    <w:rsid w:val="006B096C"/>
    <w:rsid w:val="006D484F"/>
    <w:rsid w:val="006E0A17"/>
    <w:rsid w:val="00712D86"/>
    <w:rsid w:val="00716674"/>
    <w:rsid w:val="0072280D"/>
    <w:rsid w:val="007B5F3C"/>
    <w:rsid w:val="007C56E6"/>
    <w:rsid w:val="00831680"/>
    <w:rsid w:val="00877028"/>
    <w:rsid w:val="008C2481"/>
    <w:rsid w:val="008E1F2D"/>
    <w:rsid w:val="008E7152"/>
    <w:rsid w:val="0098735B"/>
    <w:rsid w:val="00994110"/>
    <w:rsid w:val="009A0432"/>
    <w:rsid w:val="009A4125"/>
    <w:rsid w:val="009F130C"/>
    <w:rsid w:val="00A27410"/>
    <w:rsid w:val="00AB1D44"/>
    <w:rsid w:val="00AC7792"/>
    <w:rsid w:val="00B30933"/>
    <w:rsid w:val="00B31BA6"/>
    <w:rsid w:val="00B3678D"/>
    <w:rsid w:val="00B64A18"/>
    <w:rsid w:val="00B92F24"/>
    <w:rsid w:val="00BF2E2C"/>
    <w:rsid w:val="00C01897"/>
    <w:rsid w:val="00C31D46"/>
    <w:rsid w:val="00C336C1"/>
    <w:rsid w:val="00C55DBA"/>
    <w:rsid w:val="00C86A2C"/>
    <w:rsid w:val="00C90D1A"/>
    <w:rsid w:val="00CA38E6"/>
    <w:rsid w:val="00CC5C3F"/>
    <w:rsid w:val="00CD0F89"/>
    <w:rsid w:val="00D052A9"/>
    <w:rsid w:val="00D1221E"/>
    <w:rsid w:val="00D13673"/>
    <w:rsid w:val="00D23404"/>
    <w:rsid w:val="00D262A6"/>
    <w:rsid w:val="00D338CA"/>
    <w:rsid w:val="00D34E93"/>
    <w:rsid w:val="00D463C4"/>
    <w:rsid w:val="00D47D4E"/>
    <w:rsid w:val="00D84F63"/>
    <w:rsid w:val="00DB28E9"/>
    <w:rsid w:val="00DB4CDB"/>
    <w:rsid w:val="00DD33D4"/>
    <w:rsid w:val="00E90961"/>
    <w:rsid w:val="00EB544D"/>
    <w:rsid w:val="00EC36A7"/>
    <w:rsid w:val="00EC47D9"/>
    <w:rsid w:val="00ED112D"/>
    <w:rsid w:val="00EF5655"/>
    <w:rsid w:val="00F01939"/>
    <w:rsid w:val="00F13968"/>
    <w:rsid w:val="00F31B63"/>
    <w:rsid w:val="00F51871"/>
    <w:rsid w:val="00F60E5B"/>
    <w:rsid w:val="00FC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8CB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11463"/>
    <w:pPr>
      <w:keepNext/>
      <w:jc w:val="center"/>
      <w:outlineLvl w:val="1"/>
    </w:pPr>
    <w:rPr>
      <w:rFonts w:ascii="Times" w:eastAsia="Times" w:hAnsi="Times"/>
      <w:b/>
      <w:color w:val="411D0E"/>
      <w:sz w:val="30"/>
      <w:szCs w:val="20"/>
    </w:rPr>
  </w:style>
  <w:style w:type="paragraph" w:styleId="Heading3">
    <w:name w:val="heading 3"/>
    <w:basedOn w:val="Normal"/>
    <w:next w:val="Normal"/>
    <w:link w:val="Heading3Char"/>
    <w:qFormat/>
    <w:rsid w:val="00B11463"/>
    <w:pPr>
      <w:keepNext/>
      <w:jc w:val="center"/>
      <w:outlineLvl w:val="2"/>
    </w:pPr>
    <w:rPr>
      <w:rFonts w:ascii="Times" w:eastAsia="Times" w:hAnsi="Times"/>
      <w:b/>
      <w:color w:val="411D0E"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B11463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</w:rPr>
  </w:style>
  <w:style w:type="paragraph" w:styleId="BodyText">
    <w:name w:val="Body Text"/>
    <w:basedOn w:val="Normal"/>
    <w:link w:val="BodyTextChar"/>
    <w:rsid w:val="00B11463"/>
    <w:rPr>
      <w:rFonts w:ascii="Times" w:eastAsia="Times" w:hAnsi="Times"/>
      <w:color w:val="411D0E"/>
      <w:sz w:val="20"/>
      <w:szCs w:val="20"/>
    </w:rPr>
  </w:style>
  <w:style w:type="paragraph" w:customStyle="1" w:styleId="HEADLINEHERE01">
    <w:name w:val="HEADLINE HERE 01"/>
    <w:basedOn w:val="Heading2"/>
    <w:link w:val="HEADLINEHERE01Char"/>
    <w:qFormat/>
    <w:rsid w:val="00153840"/>
    <w:rPr>
      <w:rFonts w:ascii="Times New Roman" w:hAnsi="Times New Roman"/>
      <w:sz w:val="54"/>
    </w:rPr>
  </w:style>
  <w:style w:type="paragraph" w:customStyle="1" w:styleId="SUBHEAD01">
    <w:name w:val="SUBHEAD 01"/>
    <w:basedOn w:val="Heading3"/>
    <w:link w:val="SUBHEAD01Char"/>
    <w:qFormat/>
    <w:rsid w:val="00153840"/>
    <w:pPr>
      <w:spacing w:line="288" w:lineRule="auto"/>
    </w:pPr>
    <w:rPr>
      <w:rFonts w:ascii="Times New Roman" w:hAnsi="Times New Roman"/>
      <w:sz w:val="42"/>
    </w:rPr>
  </w:style>
  <w:style w:type="character" w:customStyle="1" w:styleId="Heading2Char">
    <w:name w:val="Heading 2 Char"/>
    <w:basedOn w:val="DefaultParagraphFont"/>
    <w:link w:val="Heading2"/>
    <w:rsid w:val="003B18CB"/>
    <w:rPr>
      <w:rFonts w:ascii="Times" w:eastAsia="Times" w:hAnsi="Times"/>
      <w:b/>
      <w:color w:val="411D0E"/>
      <w:sz w:val="30"/>
    </w:rPr>
  </w:style>
  <w:style w:type="character" w:customStyle="1" w:styleId="HEADLINEHERE01Char">
    <w:name w:val="HEADLINE HERE 01 Char"/>
    <w:basedOn w:val="Heading2Char"/>
    <w:link w:val="HEADLINEHERE01"/>
    <w:rsid w:val="00153840"/>
    <w:rPr>
      <w:rFonts w:ascii="Times" w:eastAsia="Times" w:hAnsi="Times"/>
      <w:b/>
      <w:color w:val="411D0E"/>
      <w:sz w:val="54"/>
    </w:rPr>
  </w:style>
  <w:style w:type="paragraph" w:customStyle="1" w:styleId="BodyText01">
    <w:name w:val="Body Text 01"/>
    <w:basedOn w:val="BodyText"/>
    <w:link w:val="BodyText01Char"/>
    <w:qFormat/>
    <w:rsid w:val="009A0432"/>
    <w:pPr>
      <w:spacing w:after="240"/>
    </w:pPr>
    <w:rPr>
      <w:rFonts w:ascii="Times New Roman" w:hAnsi="Times New Roman"/>
      <w:color w:val="5D2E29"/>
    </w:rPr>
  </w:style>
  <w:style w:type="character" w:customStyle="1" w:styleId="Heading3Char">
    <w:name w:val="Heading 3 Char"/>
    <w:basedOn w:val="DefaultParagraphFont"/>
    <w:link w:val="Heading3"/>
    <w:rsid w:val="003B18CB"/>
    <w:rPr>
      <w:rFonts w:ascii="Times" w:eastAsia="Times" w:hAnsi="Times"/>
      <w:b/>
      <w:color w:val="411D0E"/>
      <w:sz w:val="48"/>
    </w:rPr>
  </w:style>
  <w:style w:type="character" w:customStyle="1" w:styleId="SUBHEAD01Char">
    <w:name w:val="SUBHEAD 01 Char"/>
    <w:basedOn w:val="Heading3Char"/>
    <w:link w:val="SUBHEAD01"/>
    <w:rsid w:val="003B18CB"/>
    <w:rPr>
      <w:rFonts w:ascii="Times" w:eastAsia="Times" w:hAnsi="Times"/>
      <w:b/>
      <w:color w:val="411D0E"/>
      <w:sz w:val="48"/>
    </w:rPr>
  </w:style>
  <w:style w:type="paragraph" w:customStyle="1" w:styleId="PlaceLogo">
    <w:name w:val="Place Logo"/>
    <w:basedOn w:val="Normal"/>
    <w:link w:val="PlaceLogoChar"/>
    <w:qFormat/>
    <w:rsid w:val="003B18CB"/>
    <w:pPr>
      <w:jc w:val="center"/>
    </w:pPr>
    <w:rPr>
      <w:b/>
      <w:color w:val="5D2E29"/>
      <w:sz w:val="28"/>
    </w:rPr>
  </w:style>
  <w:style w:type="character" w:customStyle="1" w:styleId="BodyTextChar">
    <w:name w:val="Body Text Char"/>
    <w:basedOn w:val="DefaultParagraphFont"/>
    <w:link w:val="BodyText"/>
    <w:rsid w:val="003B18CB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9A0432"/>
    <w:rPr>
      <w:rFonts w:ascii="Times" w:eastAsia="Times" w:hAnsi="Times"/>
      <w:color w:val="5D2E29"/>
    </w:rPr>
  </w:style>
  <w:style w:type="paragraph" w:customStyle="1" w:styleId="Address01">
    <w:name w:val="Address 01"/>
    <w:basedOn w:val="Normal"/>
    <w:link w:val="Address01Char"/>
    <w:qFormat/>
    <w:rsid w:val="003B18CB"/>
    <w:pPr>
      <w:jc w:val="center"/>
    </w:pPr>
    <w:rPr>
      <w:color w:val="5D2E29"/>
      <w:sz w:val="22"/>
    </w:rPr>
  </w:style>
  <w:style w:type="character" w:customStyle="1" w:styleId="PlaceLogoChar">
    <w:name w:val="Place Logo Char"/>
    <w:basedOn w:val="DefaultParagraphFont"/>
    <w:link w:val="PlaceLogo"/>
    <w:rsid w:val="003B18CB"/>
    <w:rPr>
      <w:b/>
      <w:color w:val="5D2E29"/>
      <w:sz w:val="28"/>
      <w:szCs w:val="24"/>
    </w:rPr>
  </w:style>
  <w:style w:type="paragraph" w:customStyle="1" w:styleId="website">
    <w:name w:val="website"/>
    <w:basedOn w:val="Normal"/>
    <w:link w:val="websiteChar"/>
    <w:qFormat/>
    <w:rsid w:val="003B18CB"/>
    <w:pPr>
      <w:jc w:val="center"/>
    </w:pPr>
    <w:rPr>
      <w:b/>
      <w:color w:val="5D2E29"/>
      <w:sz w:val="20"/>
    </w:rPr>
  </w:style>
  <w:style w:type="character" w:customStyle="1" w:styleId="Address01Char">
    <w:name w:val="Address 01 Char"/>
    <w:basedOn w:val="DefaultParagraphFont"/>
    <w:link w:val="Address01"/>
    <w:rsid w:val="003B18CB"/>
    <w:rPr>
      <w:color w:val="5D2E29"/>
      <w:sz w:val="22"/>
      <w:szCs w:val="24"/>
    </w:rPr>
  </w:style>
  <w:style w:type="paragraph" w:customStyle="1" w:styleId="quotehere01">
    <w:name w:val="quote here 01"/>
    <w:basedOn w:val="Normal"/>
    <w:link w:val="quotehere01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websiteChar">
    <w:name w:val="website Char"/>
    <w:basedOn w:val="DefaultParagraphFont"/>
    <w:link w:val="website"/>
    <w:rsid w:val="003B18CB"/>
    <w:rPr>
      <w:b/>
      <w:color w:val="5D2E29"/>
      <w:szCs w:val="24"/>
    </w:rPr>
  </w:style>
  <w:style w:type="paragraph" w:customStyle="1" w:styleId="HEADLINE01">
    <w:name w:val="HEADLINE 01"/>
    <w:basedOn w:val="Normal"/>
    <w:link w:val="HEADLINE01Char"/>
    <w:qFormat/>
    <w:rsid w:val="003B18CB"/>
    <w:pPr>
      <w:jc w:val="center"/>
    </w:pPr>
    <w:rPr>
      <w:b/>
      <w:color w:val="5D2E29"/>
      <w:sz w:val="28"/>
    </w:rPr>
  </w:style>
  <w:style w:type="character" w:customStyle="1" w:styleId="quotehere01Char">
    <w:name w:val="quote here 01 Char"/>
    <w:basedOn w:val="DefaultParagraphFont"/>
    <w:link w:val="quotehere01"/>
    <w:rsid w:val="003B18CB"/>
    <w:rPr>
      <w:b/>
      <w:i/>
      <w:color w:val="5D2E29"/>
      <w:sz w:val="26"/>
      <w:szCs w:val="24"/>
    </w:rPr>
  </w:style>
  <w:style w:type="paragraph" w:customStyle="1" w:styleId="BodyText02">
    <w:name w:val="Body Text 02"/>
    <w:basedOn w:val="Normal"/>
    <w:link w:val="BodyText02Char"/>
    <w:qFormat/>
    <w:rsid w:val="009A0432"/>
    <w:pPr>
      <w:spacing w:after="240" w:line="360" w:lineRule="auto"/>
    </w:pPr>
    <w:rPr>
      <w:color w:val="5D2E29"/>
      <w:sz w:val="20"/>
    </w:rPr>
  </w:style>
  <w:style w:type="character" w:customStyle="1" w:styleId="HEADLINE01Char">
    <w:name w:val="HEADLINE 01 Char"/>
    <w:basedOn w:val="DefaultParagraphFont"/>
    <w:link w:val="HEADLINE01"/>
    <w:rsid w:val="003B18CB"/>
    <w:rPr>
      <w:b/>
      <w:color w:val="5D2E29"/>
      <w:sz w:val="28"/>
      <w:szCs w:val="24"/>
    </w:rPr>
  </w:style>
  <w:style w:type="paragraph" w:customStyle="1" w:styleId="quotehere02">
    <w:name w:val="quote here 02"/>
    <w:basedOn w:val="Normal"/>
    <w:link w:val="quotehere02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BodyText02Char">
    <w:name w:val="Body Text 02 Char"/>
    <w:basedOn w:val="DefaultParagraphFont"/>
    <w:link w:val="BodyText02"/>
    <w:rsid w:val="009A0432"/>
    <w:rPr>
      <w:color w:val="5D2E2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792"/>
    <w:rPr>
      <w:rFonts w:ascii="Tahoma" w:hAnsi="Tahoma" w:cs="Tahoma"/>
      <w:sz w:val="16"/>
      <w:szCs w:val="16"/>
    </w:rPr>
  </w:style>
  <w:style w:type="character" w:customStyle="1" w:styleId="quotehere02Char">
    <w:name w:val="quote here 02 Char"/>
    <w:basedOn w:val="DefaultParagraphFont"/>
    <w:link w:val="quotehere02"/>
    <w:rsid w:val="003B18CB"/>
    <w:rPr>
      <w:b/>
      <w:i/>
      <w:color w:val="5D2E29"/>
      <w:sz w:val="26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7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7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8CB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11463"/>
    <w:pPr>
      <w:keepNext/>
      <w:jc w:val="center"/>
      <w:outlineLvl w:val="1"/>
    </w:pPr>
    <w:rPr>
      <w:rFonts w:ascii="Times" w:eastAsia="Times" w:hAnsi="Times"/>
      <w:b/>
      <w:color w:val="411D0E"/>
      <w:sz w:val="30"/>
      <w:szCs w:val="20"/>
    </w:rPr>
  </w:style>
  <w:style w:type="paragraph" w:styleId="Heading3">
    <w:name w:val="heading 3"/>
    <w:basedOn w:val="Normal"/>
    <w:next w:val="Normal"/>
    <w:link w:val="Heading3Char"/>
    <w:qFormat/>
    <w:rsid w:val="00B11463"/>
    <w:pPr>
      <w:keepNext/>
      <w:jc w:val="center"/>
      <w:outlineLvl w:val="2"/>
    </w:pPr>
    <w:rPr>
      <w:rFonts w:ascii="Times" w:eastAsia="Times" w:hAnsi="Times"/>
      <w:b/>
      <w:color w:val="411D0E"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B11463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</w:rPr>
  </w:style>
  <w:style w:type="paragraph" w:styleId="BodyText">
    <w:name w:val="Body Text"/>
    <w:basedOn w:val="Normal"/>
    <w:link w:val="BodyTextChar"/>
    <w:rsid w:val="00B11463"/>
    <w:rPr>
      <w:rFonts w:ascii="Times" w:eastAsia="Times" w:hAnsi="Times"/>
      <w:color w:val="411D0E"/>
      <w:sz w:val="20"/>
      <w:szCs w:val="20"/>
    </w:rPr>
  </w:style>
  <w:style w:type="paragraph" w:customStyle="1" w:styleId="HEADLINEHERE01">
    <w:name w:val="HEADLINE HERE 01"/>
    <w:basedOn w:val="Heading2"/>
    <w:link w:val="HEADLINEHERE01Char"/>
    <w:qFormat/>
    <w:rsid w:val="00153840"/>
    <w:rPr>
      <w:rFonts w:ascii="Times New Roman" w:hAnsi="Times New Roman"/>
      <w:sz w:val="54"/>
    </w:rPr>
  </w:style>
  <w:style w:type="paragraph" w:customStyle="1" w:styleId="SUBHEAD01">
    <w:name w:val="SUBHEAD 01"/>
    <w:basedOn w:val="Heading3"/>
    <w:link w:val="SUBHEAD01Char"/>
    <w:qFormat/>
    <w:rsid w:val="00153840"/>
    <w:pPr>
      <w:spacing w:line="288" w:lineRule="auto"/>
    </w:pPr>
    <w:rPr>
      <w:rFonts w:ascii="Times New Roman" w:hAnsi="Times New Roman"/>
      <w:sz w:val="42"/>
    </w:rPr>
  </w:style>
  <w:style w:type="character" w:customStyle="1" w:styleId="Heading2Char">
    <w:name w:val="Heading 2 Char"/>
    <w:basedOn w:val="DefaultParagraphFont"/>
    <w:link w:val="Heading2"/>
    <w:rsid w:val="003B18CB"/>
    <w:rPr>
      <w:rFonts w:ascii="Times" w:eastAsia="Times" w:hAnsi="Times"/>
      <w:b/>
      <w:color w:val="411D0E"/>
      <w:sz w:val="30"/>
    </w:rPr>
  </w:style>
  <w:style w:type="character" w:customStyle="1" w:styleId="HEADLINEHERE01Char">
    <w:name w:val="HEADLINE HERE 01 Char"/>
    <w:basedOn w:val="Heading2Char"/>
    <w:link w:val="HEADLINEHERE01"/>
    <w:rsid w:val="00153840"/>
    <w:rPr>
      <w:rFonts w:ascii="Times" w:eastAsia="Times" w:hAnsi="Times"/>
      <w:b/>
      <w:color w:val="411D0E"/>
      <w:sz w:val="54"/>
    </w:rPr>
  </w:style>
  <w:style w:type="paragraph" w:customStyle="1" w:styleId="BodyText01">
    <w:name w:val="Body Text 01"/>
    <w:basedOn w:val="BodyText"/>
    <w:link w:val="BodyText01Char"/>
    <w:qFormat/>
    <w:rsid w:val="009A0432"/>
    <w:pPr>
      <w:spacing w:after="240"/>
    </w:pPr>
    <w:rPr>
      <w:rFonts w:ascii="Times New Roman" w:hAnsi="Times New Roman"/>
      <w:color w:val="5D2E29"/>
    </w:rPr>
  </w:style>
  <w:style w:type="character" w:customStyle="1" w:styleId="Heading3Char">
    <w:name w:val="Heading 3 Char"/>
    <w:basedOn w:val="DefaultParagraphFont"/>
    <w:link w:val="Heading3"/>
    <w:rsid w:val="003B18CB"/>
    <w:rPr>
      <w:rFonts w:ascii="Times" w:eastAsia="Times" w:hAnsi="Times"/>
      <w:b/>
      <w:color w:val="411D0E"/>
      <w:sz w:val="48"/>
    </w:rPr>
  </w:style>
  <w:style w:type="character" w:customStyle="1" w:styleId="SUBHEAD01Char">
    <w:name w:val="SUBHEAD 01 Char"/>
    <w:basedOn w:val="Heading3Char"/>
    <w:link w:val="SUBHEAD01"/>
    <w:rsid w:val="003B18CB"/>
    <w:rPr>
      <w:rFonts w:ascii="Times" w:eastAsia="Times" w:hAnsi="Times"/>
      <w:b/>
      <w:color w:val="411D0E"/>
      <w:sz w:val="48"/>
    </w:rPr>
  </w:style>
  <w:style w:type="paragraph" w:customStyle="1" w:styleId="PlaceLogo">
    <w:name w:val="Place Logo"/>
    <w:basedOn w:val="Normal"/>
    <w:link w:val="PlaceLogoChar"/>
    <w:qFormat/>
    <w:rsid w:val="003B18CB"/>
    <w:pPr>
      <w:jc w:val="center"/>
    </w:pPr>
    <w:rPr>
      <w:b/>
      <w:color w:val="5D2E29"/>
      <w:sz w:val="28"/>
    </w:rPr>
  </w:style>
  <w:style w:type="character" w:customStyle="1" w:styleId="BodyTextChar">
    <w:name w:val="Body Text Char"/>
    <w:basedOn w:val="DefaultParagraphFont"/>
    <w:link w:val="BodyText"/>
    <w:rsid w:val="003B18CB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9A0432"/>
    <w:rPr>
      <w:rFonts w:ascii="Times" w:eastAsia="Times" w:hAnsi="Times"/>
      <w:color w:val="5D2E29"/>
    </w:rPr>
  </w:style>
  <w:style w:type="paragraph" w:customStyle="1" w:styleId="Address01">
    <w:name w:val="Address 01"/>
    <w:basedOn w:val="Normal"/>
    <w:link w:val="Address01Char"/>
    <w:qFormat/>
    <w:rsid w:val="003B18CB"/>
    <w:pPr>
      <w:jc w:val="center"/>
    </w:pPr>
    <w:rPr>
      <w:color w:val="5D2E29"/>
      <w:sz w:val="22"/>
    </w:rPr>
  </w:style>
  <w:style w:type="character" w:customStyle="1" w:styleId="PlaceLogoChar">
    <w:name w:val="Place Logo Char"/>
    <w:basedOn w:val="DefaultParagraphFont"/>
    <w:link w:val="PlaceLogo"/>
    <w:rsid w:val="003B18CB"/>
    <w:rPr>
      <w:b/>
      <w:color w:val="5D2E29"/>
      <w:sz w:val="28"/>
      <w:szCs w:val="24"/>
    </w:rPr>
  </w:style>
  <w:style w:type="paragraph" w:customStyle="1" w:styleId="website">
    <w:name w:val="website"/>
    <w:basedOn w:val="Normal"/>
    <w:link w:val="websiteChar"/>
    <w:qFormat/>
    <w:rsid w:val="003B18CB"/>
    <w:pPr>
      <w:jc w:val="center"/>
    </w:pPr>
    <w:rPr>
      <w:b/>
      <w:color w:val="5D2E29"/>
      <w:sz w:val="20"/>
    </w:rPr>
  </w:style>
  <w:style w:type="character" w:customStyle="1" w:styleId="Address01Char">
    <w:name w:val="Address 01 Char"/>
    <w:basedOn w:val="DefaultParagraphFont"/>
    <w:link w:val="Address01"/>
    <w:rsid w:val="003B18CB"/>
    <w:rPr>
      <w:color w:val="5D2E29"/>
      <w:sz w:val="22"/>
      <w:szCs w:val="24"/>
    </w:rPr>
  </w:style>
  <w:style w:type="paragraph" w:customStyle="1" w:styleId="quotehere01">
    <w:name w:val="quote here 01"/>
    <w:basedOn w:val="Normal"/>
    <w:link w:val="quotehere01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websiteChar">
    <w:name w:val="website Char"/>
    <w:basedOn w:val="DefaultParagraphFont"/>
    <w:link w:val="website"/>
    <w:rsid w:val="003B18CB"/>
    <w:rPr>
      <w:b/>
      <w:color w:val="5D2E29"/>
      <w:szCs w:val="24"/>
    </w:rPr>
  </w:style>
  <w:style w:type="paragraph" w:customStyle="1" w:styleId="HEADLINE01">
    <w:name w:val="HEADLINE 01"/>
    <w:basedOn w:val="Normal"/>
    <w:link w:val="HEADLINE01Char"/>
    <w:qFormat/>
    <w:rsid w:val="003B18CB"/>
    <w:pPr>
      <w:jc w:val="center"/>
    </w:pPr>
    <w:rPr>
      <w:b/>
      <w:color w:val="5D2E29"/>
      <w:sz w:val="28"/>
    </w:rPr>
  </w:style>
  <w:style w:type="character" w:customStyle="1" w:styleId="quotehere01Char">
    <w:name w:val="quote here 01 Char"/>
    <w:basedOn w:val="DefaultParagraphFont"/>
    <w:link w:val="quotehere01"/>
    <w:rsid w:val="003B18CB"/>
    <w:rPr>
      <w:b/>
      <w:i/>
      <w:color w:val="5D2E29"/>
      <w:sz w:val="26"/>
      <w:szCs w:val="24"/>
    </w:rPr>
  </w:style>
  <w:style w:type="paragraph" w:customStyle="1" w:styleId="BodyText02">
    <w:name w:val="Body Text 02"/>
    <w:basedOn w:val="Normal"/>
    <w:link w:val="BodyText02Char"/>
    <w:qFormat/>
    <w:rsid w:val="009A0432"/>
    <w:pPr>
      <w:spacing w:after="240" w:line="360" w:lineRule="auto"/>
    </w:pPr>
    <w:rPr>
      <w:color w:val="5D2E29"/>
      <w:sz w:val="20"/>
    </w:rPr>
  </w:style>
  <w:style w:type="character" w:customStyle="1" w:styleId="HEADLINE01Char">
    <w:name w:val="HEADLINE 01 Char"/>
    <w:basedOn w:val="DefaultParagraphFont"/>
    <w:link w:val="HEADLINE01"/>
    <w:rsid w:val="003B18CB"/>
    <w:rPr>
      <w:b/>
      <w:color w:val="5D2E29"/>
      <w:sz w:val="28"/>
      <w:szCs w:val="24"/>
    </w:rPr>
  </w:style>
  <w:style w:type="paragraph" w:customStyle="1" w:styleId="quotehere02">
    <w:name w:val="quote here 02"/>
    <w:basedOn w:val="Normal"/>
    <w:link w:val="quotehere02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BodyText02Char">
    <w:name w:val="Body Text 02 Char"/>
    <w:basedOn w:val="DefaultParagraphFont"/>
    <w:link w:val="BodyText02"/>
    <w:rsid w:val="009A0432"/>
    <w:rPr>
      <w:color w:val="5D2E2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792"/>
    <w:rPr>
      <w:rFonts w:ascii="Tahoma" w:hAnsi="Tahoma" w:cs="Tahoma"/>
      <w:sz w:val="16"/>
      <w:szCs w:val="16"/>
    </w:rPr>
  </w:style>
  <w:style w:type="character" w:customStyle="1" w:styleId="quotehere02Char">
    <w:name w:val="quote here 02 Char"/>
    <w:basedOn w:val="DefaultParagraphFont"/>
    <w:link w:val="quotehere02"/>
    <w:rsid w:val="003B18CB"/>
    <w:rPr>
      <w:b/>
      <w:i/>
      <w:color w:val="5D2E29"/>
      <w:sz w:val="26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7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7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google.com/url?sa=i&amp;rct=j&amp;q=&amp;esrc=s&amp;source=images&amp;cd=&amp;cad=rja&amp;uact=8&amp;ved=&amp;url=http://www.weichertrents.com/NY/Queens/Rego_Park/Lefrak_City/&amp;psig=AFQjCNHDhWgd9ejDiS38ou5uE_DFceGz1g&amp;ust=145201984591310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tienne\AppData\Roaming\Microsoft\Templates\HP_WeatheredBook_flyer_horiz_TP1037949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AD5A1-31B4-4DB7-94A3-025133B11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HP_WeatheredBook_flyer_horiz_TP10379494.dot</Template>
  <TotalTime>0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yetienne</dc:creator>
  <cp:lastModifiedBy>Cinthya Bajaña</cp:lastModifiedBy>
  <cp:revision>2</cp:revision>
  <cp:lastPrinted>2017-11-20T17:06:00Z</cp:lastPrinted>
  <dcterms:created xsi:type="dcterms:W3CDTF">2017-12-08T20:46:00Z</dcterms:created>
  <dcterms:modified xsi:type="dcterms:W3CDTF">2017-12-08T20:46:00Z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TC103794949990</vt:lpwstr>
  </property>
</Properties>
</file>